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46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2"/>
        <w:gridCol w:w="229"/>
        <w:gridCol w:w="3788"/>
        <w:gridCol w:w="234"/>
        <w:gridCol w:w="5904"/>
      </w:tblGrid>
      <w:tr w:rsidR="00F627CE" w14:paraId="5D43D0D4" w14:textId="77777777" w:rsidTr="00385B02">
        <w:trPr>
          <w:trHeight w:val="2395"/>
        </w:trPr>
        <w:tc>
          <w:tcPr>
            <w:tcW w:w="14657" w:type="dxa"/>
            <w:gridSpan w:val="5"/>
            <w:vAlign w:val="center"/>
          </w:tcPr>
          <w:p w14:paraId="21127CA0" w14:textId="77777777" w:rsidR="00D90CAB" w:rsidRPr="00946B6E" w:rsidRDefault="00946B6E" w:rsidP="00946B6E">
            <w:pPr>
              <w:pStyle w:val="Titre"/>
              <w:rPr>
                <w:sz w:val="96"/>
                <w:szCs w:val="96"/>
              </w:rPr>
            </w:pPr>
            <w:bookmarkStart w:id="0" w:name="_GoBack"/>
            <w:r w:rsidRPr="00946B6E">
              <w:rPr>
                <w:color w:val="76923C" w:themeColor="accent3" w:themeShade="BF"/>
                <w:sz w:val="96"/>
                <w:szCs w:val="96"/>
              </w:rPr>
              <w:t>AFRICANA</w:t>
            </w:r>
            <w:r w:rsidRPr="00DC6DE7">
              <w:rPr>
                <w:sz w:val="96"/>
                <w:szCs w:val="96"/>
              </w:rPr>
              <w:t xml:space="preserve"> </w:t>
            </w:r>
            <w:r w:rsidRPr="00946B6E">
              <w:rPr>
                <w:color w:val="943634" w:themeColor="accent2" w:themeShade="BF"/>
                <w:sz w:val="96"/>
                <w:szCs w:val="96"/>
              </w:rPr>
              <w:t>FLAVOURS</w:t>
            </w:r>
            <w:r>
              <w:rPr>
                <w:sz w:val="96"/>
                <w:szCs w:val="96"/>
              </w:rPr>
              <w:t xml:space="preserve"> </w:t>
            </w:r>
            <w:r w:rsidR="00DC6DE7" w:rsidRPr="00946B6E">
              <w:rPr>
                <w:color w:val="E36C0A" w:themeColor="accent6" w:themeShade="BF"/>
                <w:sz w:val="96"/>
                <w:szCs w:val="96"/>
              </w:rPr>
              <w:t>2018</w:t>
            </w:r>
            <w:bookmarkEnd w:id="0"/>
          </w:p>
        </w:tc>
      </w:tr>
      <w:tr w:rsidR="00F627CE" w14:paraId="153232E5" w14:textId="77777777" w:rsidTr="00385B02">
        <w:trPr>
          <w:trHeight w:val="1271"/>
        </w:trPr>
        <w:tc>
          <w:tcPr>
            <w:tcW w:w="14657" w:type="dxa"/>
            <w:gridSpan w:val="5"/>
            <w:vAlign w:val="center"/>
          </w:tcPr>
          <w:p w14:paraId="0DAF3288" w14:textId="77777777" w:rsidR="00D90CAB" w:rsidRPr="00946B6E" w:rsidRDefault="00DC6DE7" w:rsidP="00A4086C">
            <w:pPr>
              <w:pStyle w:val="Sous-titre"/>
              <w:rPr>
                <w:color w:val="948A54" w:themeColor="background2" w:themeShade="80"/>
                <w:sz w:val="52"/>
                <w:szCs w:val="52"/>
              </w:rPr>
            </w:pPr>
            <w:r w:rsidRPr="00946B6E">
              <w:rPr>
                <w:rFonts w:ascii="Arial" w:hAnsi="Arial" w:cs="Arial"/>
                <w:color w:val="948A54" w:themeColor="background2" w:themeShade="80"/>
                <w:spacing w:val="22"/>
                <w:sz w:val="52"/>
                <w:szCs w:val="52"/>
                <w:shd w:val="clear" w:color="auto" w:fill="EBECED"/>
              </w:rPr>
              <w:t>Vegetarianism in African Food cultures</w:t>
            </w:r>
          </w:p>
        </w:tc>
      </w:tr>
      <w:tr w:rsidR="00F627CE" w14:paraId="54DE1617" w14:textId="77777777" w:rsidTr="00695782">
        <w:trPr>
          <w:trHeight w:val="14588"/>
        </w:trPr>
        <w:tc>
          <w:tcPr>
            <w:tcW w:w="4502" w:type="dxa"/>
          </w:tcPr>
          <w:p w14:paraId="41D74A77" w14:textId="77777777" w:rsidR="00F627CE" w:rsidRDefault="004F2F6C" w:rsidP="00A4086C">
            <w:pPr>
              <w:pStyle w:val="PictureCaption"/>
            </w:pPr>
            <w:r>
              <w:rPr>
                <w:noProof/>
                <w:lang w:val="fr-FR" w:eastAsia="fr-FR"/>
              </w:rPr>
              <w:drawing>
                <wp:inline distT="0" distB="0" distL="0" distR="0" wp14:anchorId="1D2C0051" wp14:editId="3C14F373">
                  <wp:extent cx="2857500" cy="2202180"/>
                  <wp:effectExtent l="0" t="0" r="0" b="7620"/>
                  <wp:docPr id="4" name="Picture 4" descr="Image result for fried 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ied mos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202180"/>
                          </a:xfrm>
                          <a:prstGeom prst="rect">
                            <a:avLst/>
                          </a:prstGeom>
                          <a:noFill/>
                          <a:ln>
                            <a:noFill/>
                          </a:ln>
                        </pic:spPr>
                      </pic:pic>
                    </a:graphicData>
                  </a:graphic>
                </wp:inline>
              </w:drawing>
            </w:r>
            <w:r w:rsidR="00946B6E" w:rsidRPr="00946B6E">
              <w:rPr>
                <w:b w:val="0"/>
                <w:i/>
              </w:rPr>
              <w:t>Picture</w:t>
            </w:r>
            <w:r w:rsidRPr="00946B6E">
              <w:rPr>
                <w:b w:val="0"/>
                <w:i/>
              </w:rPr>
              <w:t xml:space="preserve"> by </w:t>
            </w:r>
            <w:proofErr w:type="spellStart"/>
            <w:r w:rsidRPr="00946B6E">
              <w:rPr>
                <w:b w:val="0"/>
                <w:i/>
              </w:rPr>
              <w:t>Afrolems</w:t>
            </w:r>
            <w:proofErr w:type="spellEnd"/>
          </w:p>
          <w:p w14:paraId="7B5097CF" w14:textId="77777777" w:rsidR="00F627CE" w:rsidRDefault="003A05E0" w:rsidP="00A4086C">
            <w:pPr>
              <w:pStyle w:val="Titre2"/>
            </w:pPr>
            <w:sdt>
              <w:sdtPr>
                <w:rPr>
                  <w:rFonts w:ascii="Arial" w:hAnsi="Arial" w:cs="Arial"/>
                  <w:i/>
                  <w:iCs/>
                  <w:color w:val="817A48"/>
                  <w:spacing w:val="15"/>
                  <w:sz w:val="36"/>
                  <w:szCs w:val="36"/>
                  <w:shd w:val="clear" w:color="auto" w:fill="EBECED"/>
                </w:rPr>
                <w:id w:val="-798068783"/>
                <w:placeholder>
                  <w:docPart w:val="EAC7A4502CDF4D07B12FF7EBC380516F"/>
                </w:placeholder>
                <w:text w:multiLine="1"/>
              </w:sdtPr>
              <w:sdtEndPr/>
              <w:sdtContent>
                <w:proofErr w:type="spellStart"/>
                <w:r w:rsidR="004F2F6C">
                  <w:rPr>
                    <w:rFonts w:ascii="Arial" w:hAnsi="Arial" w:cs="Arial"/>
                    <w:i/>
                    <w:iCs/>
                    <w:color w:val="817A48"/>
                    <w:spacing w:val="15"/>
                    <w:sz w:val="36"/>
                    <w:szCs w:val="36"/>
                    <w:shd w:val="clear" w:color="auto" w:fill="EBECED"/>
                  </w:rPr>
                  <w:t>Mosa</w:t>
                </w:r>
                <w:proofErr w:type="spellEnd"/>
                <w:r w:rsidR="004F2F6C">
                  <w:rPr>
                    <w:rFonts w:ascii="Arial" w:hAnsi="Arial" w:cs="Arial"/>
                    <w:i/>
                    <w:iCs/>
                    <w:color w:val="817A48"/>
                    <w:spacing w:val="15"/>
                    <w:sz w:val="36"/>
                    <w:szCs w:val="36"/>
                    <w:shd w:val="clear" w:color="auto" w:fill="EBECED"/>
                  </w:rPr>
                  <w:t xml:space="preserve"> Plantain puff-puff</w:t>
                </w:r>
              </w:sdtContent>
            </w:sdt>
          </w:p>
          <w:p w14:paraId="5DDCE592" w14:textId="0F71AE43" w:rsidR="004F2F6C" w:rsidRPr="00F44DEE" w:rsidRDefault="00AC48EF" w:rsidP="004F2F6C">
            <w:pPr>
              <w:rPr>
                <w:color w:val="660066"/>
                <w:shd w:val="clear" w:color="auto" w:fill="FFFFFF"/>
              </w:rPr>
            </w:pPr>
            <w:r w:rsidRPr="007E2E38">
              <w:rPr>
                <w:b/>
                <w:bCs/>
                <w:color w:val="000000"/>
                <w:u w:val="single"/>
                <w:shd w:val="clear" w:color="auto" w:fill="FFFFFF"/>
              </w:rPr>
              <w:t>INGREDIENTS</w:t>
            </w:r>
            <w:r w:rsidR="004F2F6C" w:rsidRPr="007E2E38">
              <w:rPr>
                <w:color w:val="000000"/>
              </w:rPr>
              <w:br/>
            </w:r>
            <w:r w:rsidR="004F2F6C" w:rsidRPr="00F44DEE">
              <w:rPr>
                <w:color w:val="660066"/>
                <w:shd w:val="clear" w:color="auto" w:fill="FFFFFF"/>
              </w:rPr>
              <w:t>1 very ripe plantain</w:t>
            </w:r>
            <w:r w:rsidR="004F2F6C" w:rsidRPr="00F44DEE">
              <w:rPr>
                <w:color w:val="660066"/>
              </w:rPr>
              <w:br/>
            </w:r>
            <w:r w:rsidR="004F2F6C" w:rsidRPr="00F44DEE">
              <w:rPr>
                <w:color w:val="660066"/>
                <w:shd w:val="clear" w:color="auto" w:fill="FFFFFF"/>
              </w:rPr>
              <w:t xml:space="preserve">4 heaped </w:t>
            </w:r>
            <w:r w:rsidR="00F44DEE" w:rsidRPr="00F44DEE">
              <w:rPr>
                <w:color w:val="660066"/>
                <w:shd w:val="clear" w:color="auto" w:fill="FFFFFF"/>
              </w:rPr>
              <w:t>tablespoon flour</w:t>
            </w:r>
          </w:p>
          <w:p w14:paraId="7E5FF82A" w14:textId="77777777" w:rsidR="004F2F6C" w:rsidRPr="00F44DEE" w:rsidRDefault="004F2F6C" w:rsidP="004F2F6C">
            <w:pPr>
              <w:rPr>
                <w:color w:val="660066"/>
              </w:rPr>
            </w:pPr>
            <w:r w:rsidRPr="00F44DEE">
              <w:rPr>
                <w:color w:val="660066"/>
                <w:shd w:val="clear" w:color="auto" w:fill="FFFFFF"/>
              </w:rPr>
              <w:t>2 teaspoons fast action yeast</w:t>
            </w:r>
          </w:p>
          <w:p w14:paraId="42C05333" w14:textId="6C92B82C" w:rsidR="004F2F6C" w:rsidRPr="00F44DEE" w:rsidRDefault="004F2F6C" w:rsidP="004F2F6C">
            <w:pPr>
              <w:rPr>
                <w:color w:val="660066"/>
              </w:rPr>
            </w:pPr>
            <w:r w:rsidRPr="00F44DEE">
              <w:rPr>
                <w:color w:val="660066"/>
                <w:shd w:val="clear" w:color="auto" w:fill="FFFFFF"/>
              </w:rPr>
              <w:t>Salt to taste</w:t>
            </w:r>
          </w:p>
          <w:p w14:paraId="6744B3C0" w14:textId="34E64B8F" w:rsidR="004F2F6C" w:rsidRPr="00F44DEE" w:rsidRDefault="004F2F6C" w:rsidP="004F2F6C">
            <w:pPr>
              <w:rPr>
                <w:color w:val="660066"/>
                <w:shd w:val="clear" w:color="auto" w:fill="FFFFFF"/>
              </w:rPr>
            </w:pPr>
            <w:r w:rsidRPr="00F44DEE">
              <w:rPr>
                <w:color w:val="660066"/>
                <w:shd w:val="clear" w:color="auto" w:fill="FFFFFF"/>
              </w:rPr>
              <w:t xml:space="preserve">1 tea spoon </w:t>
            </w:r>
            <w:r w:rsidR="00F44DEE" w:rsidRPr="00F44DEE">
              <w:rPr>
                <w:color w:val="660066"/>
                <w:shd w:val="clear" w:color="auto" w:fill="FFFFFF"/>
              </w:rPr>
              <w:t>chilly</w:t>
            </w:r>
            <w:r w:rsidRPr="00F44DEE">
              <w:rPr>
                <w:color w:val="660066"/>
                <w:shd w:val="clear" w:color="auto" w:fill="FFFFFF"/>
              </w:rPr>
              <w:t xml:space="preserve"> powder or fresh bell pepper (optional)</w:t>
            </w:r>
          </w:p>
          <w:p w14:paraId="51B0BFFD" w14:textId="01ED8EBC" w:rsidR="004F2F6C" w:rsidRPr="00F44DEE" w:rsidRDefault="00F44DEE" w:rsidP="004F2F6C">
            <w:pPr>
              <w:rPr>
                <w:color w:val="660066"/>
                <w:shd w:val="clear" w:color="auto" w:fill="FFFFFF"/>
              </w:rPr>
            </w:pPr>
            <w:r w:rsidRPr="00F44DEE">
              <w:rPr>
                <w:color w:val="660066"/>
                <w:shd w:val="clear" w:color="auto" w:fill="FFFFFF"/>
              </w:rPr>
              <w:t>Half</w:t>
            </w:r>
            <w:r w:rsidR="004F2F6C" w:rsidRPr="00F44DEE">
              <w:rPr>
                <w:color w:val="660066"/>
                <w:shd w:val="clear" w:color="auto" w:fill="FFFFFF"/>
              </w:rPr>
              <w:t xml:space="preserve"> teaspoon ginger powder or fresh ginger </w:t>
            </w:r>
          </w:p>
          <w:p w14:paraId="04C234B1" w14:textId="11897759" w:rsidR="004F2F6C" w:rsidRPr="00F44DEE" w:rsidRDefault="00F44DEE" w:rsidP="004F2F6C">
            <w:pPr>
              <w:rPr>
                <w:color w:val="660066"/>
                <w:shd w:val="clear" w:color="auto" w:fill="FFFFFF"/>
              </w:rPr>
            </w:pPr>
            <w:r w:rsidRPr="00F44DEE">
              <w:rPr>
                <w:color w:val="660066"/>
                <w:shd w:val="clear" w:color="auto" w:fill="FFFFFF"/>
              </w:rPr>
              <w:t>Half</w:t>
            </w:r>
            <w:r w:rsidR="004F2F6C" w:rsidRPr="00F44DEE">
              <w:rPr>
                <w:color w:val="660066"/>
                <w:shd w:val="clear" w:color="auto" w:fill="FFFFFF"/>
              </w:rPr>
              <w:t xml:space="preserve"> teaspoon nutmeg powder</w:t>
            </w:r>
          </w:p>
          <w:p w14:paraId="296C0D5E" w14:textId="61B45BE3" w:rsidR="004F2F6C" w:rsidRPr="00F44DEE" w:rsidRDefault="004F2F6C" w:rsidP="004F2F6C">
            <w:pPr>
              <w:rPr>
                <w:color w:val="660066"/>
                <w:shd w:val="clear" w:color="auto" w:fill="FFFFFF"/>
              </w:rPr>
            </w:pPr>
            <w:r w:rsidRPr="00F44DEE">
              <w:rPr>
                <w:color w:val="660066"/>
                <w:shd w:val="clear" w:color="auto" w:fill="FFFFFF"/>
              </w:rPr>
              <w:t>1 fresh egg (optional)</w:t>
            </w:r>
          </w:p>
          <w:p w14:paraId="3149A94A" w14:textId="5F35FA0A" w:rsidR="004F2F6C" w:rsidRPr="007E2E38" w:rsidRDefault="004F2F6C" w:rsidP="004F2F6C">
            <w:pPr>
              <w:rPr>
                <w:color w:val="000000"/>
              </w:rPr>
            </w:pPr>
            <w:r w:rsidRPr="00F44DEE">
              <w:rPr>
                <w:color w:val="660066"/>
                <w:shd w:val="clear" w:color="auto" w:fill="FFFFFF"/>
              </w:rPr>
              <w:t>100 ml warm water</w:t>
            </w:r>
            <w:r w:rsidRPr="00F44DEE">
              <w:rPr>
                <w:color w:val="660066"/>
              </w:rPr>
              <w:br/>
            </w:r>
            <w:r w:rsidRPr="00F44DEE">
              <w:rPr>
                <w:color w:val="660066"/>
                <w:shd w:val="clear" w:color="auto" w:fill="FFFFFF"/>
              </w:rPr>
              <w:t xml:space="preserve"> Sunflower oil</w:t>
            </w:r>
            <w:r w:rsidRPr="007E2E38">
              <w:rPr>
                <w:color w:val="000000"/>
              </w:rPr>
              <w:br/>
            </w:r>
          </w:p>
          <w:p w14:paraId="71F04310" w14:textId="4B008BBB" w:rsidR="004F2F6C" w:rsidRPr="00F44DEE" w:rsidRDefault="00F44DEE" w:rsidP="004F2F6C">
            <w:pPr>
              <w:rPr>
                <w:b/>
                <w:color w:val="000000"/>
                <w:u w:val="single"/>
              </w:rPr>
            </w:pPr>
            <w:r w:rsidRPr="00F44DEE">
              <w:rPr>
                <w:b/>
                <w:color w:val="000000"/>
                <w:u w:val="single"/>
              </w:rPr>
              <w:t>METHOD</w:t>
            </w:r>
          </w:p>
          <w:p w14:paraId="2949AC15" w14:textId="77777777" w:rsidR="004F2F6C" w:rsidRPr="00F44DEE" w:rsidRDefault="004F2F6C" w:rsidP="004F2F6C">
            <w:pPr>
              <w:rPr>
                <w:color w:val="660066"/>
                <w:shd w:val="clear" w:color="auto" w:fill="FFFFFF"/>
              </w:rPr>
            </w:pPr>
            <w:r w:rsidRPr="00F44DEE">
              <w:rPr>
                <w:color w:val="660066"/>
              </w:rPr>
              <w:t xml:space="preserve">Peel and blend the plantain into a </w:t>
            </w:r>
            <w:r w:rsidRPr="00F44DEE">
              <w:rPr>
                <w:color w:val="660066"/>
                <w:shd w:val="clear" w:color="auto" w:fill="FFFFFF"/>
              </w:rPr>
              <w:t>smooth purée.</w:t>
            </w:r>
          </w:p>
          <w:p w14:paraId="0A5B716E" w14:textId="7FB49A8B" w:rsidR="004F2F6C" w:rsidRPr="00F44DEE" w:rsidRDefault="004F2F6C" w:rsidP="004F2F6C">
            <w:pPr>
              <w:rPr>
                <w:color w:val="660066"/>
                <w:shd w:val="clear" w:color="auto" w:fill="FFFFFF"/>
              </w:rPr>
            </w:pPr>
            <w:r w:rsidRPr="00F44DEE">
              <w:rPr>
                <w:color w:val="660066"/>
                <w:shd w:val="clear" w:color="auto" w:fill="FFFFFF"/>
              </w:rPr>
              <w:t xml:space="preserve">Pour the pureed plantain into a bowl. Add the rest of </w:t>
            </w:r>
            <w:r w:rsidR="00F44DEE" w:rsidRPr="00F44DEE">
              <w:rPr>
                <w:color w:val="660066"/>
                <w:shd w:val="clear" w:color="auto" w:fill="FFFFFF"/>
              </w:rPr>
              <w:t>the ingredients</w:t>
            </w:r>
            <w:r w:rsidRPr="00F44DEE">
              <w:rPr>
                <w:color w:val="660066"/>
                <w:shd w:val="clear" w:color="auto" w:fill="FFFFFF"/>
              </w:rPr>
              <w:t xml:space="preserve"> with the warm water and yeast. </w:t>
            </w:r>
            <w:r w:rsidR="00F44DEE" w:rsidRPr="00F44DEE">
              <w:rPr>
                <w:color w:val="660066"/>
                <w:shd w:val="clear" w:color="auto" w:fill="FFFFFF"/>
              </w:rPr>
              <w:t>Mix all</w:t>
            </w:r>
            <w:r w:rsidRPr="00F44DEE">
              <w:rPr>
                <w:color w:val="660066"/>
                <w:shd w:val="clear" w:color="auto" w:fill="FFFFFF"/>
              </w:rPr>
              <w:t xml:space="preserve"> the ingredients thoroughly until you get a medium consistency.</w:t>
            </w:r>
          </w:p>
          <w:p w14:paraId="711B4D98" w14:textId="77777777" w:rsidR="004F2F6C" w:rsidRPr="007E2E38" w:rsidRDefault="004F2F6C" w:rsidP="004F2F6C">
            <w:pPr>
              <w:rPr>
                <w:color w:val="000000"/>
                <w:shd w:val="clear" w:color="auto" w:fill="FFFFFF"/>
              </w:rPr>
            </w:pPr>
            <w:r w:rsidRPr="00F44DEE">
              <w:rPr>
                <w:color w:val="660066"/>
                <w:shd w:val="clear" w:color="auto" w:fill="FFFFFF"/>
              </w:rPr>
              <w:t>Cover the bowl and leave in a warm place for about 15minutes</w:t>
            </w:r>
            <w:r w:rsidRPr="007E2E38">
              <w:rPr>
                <w:color w:val="000000"/>
              </w:rPr>
              <w:br/>
            </w:r>
            <w:r w:rsidRPr="007E2E38">
              <w:rPr>
                <w:color w:val="000000"/>
              </w:rPr>
              <w:br/>
            </w:r>
            <w:r w:rsidRPr="00F44DEE">
              <w:rPr>
                <w:color w:val="660066"/>
                <w:shd w:val="clear" w:color="auto" w:fill="FFFFFF"/>
              </w:rPr>
              <w:t>Heat some sunflower oil in a frying pan and add the mixture one tablespoon at a time. You can fry in batches, but be careful not to overcrowd the pan. Fry on medium heat, turning over once or twice to brown both sides.</w:t>
            </w:r>
            <w:r w:rsidRPr="00F44DEE">
              <w:rPr>
                <w:color w:val="660066"/>
              </w:rPr>
              <w:t xml:space="preserve"> Remove from the oil onto </w:t>
            </w:r>
            <w:r w:rsidRPr="00F44DEE">
              <w:rPr>
                <w:color w:val="660066"/>
                <w:shd w:val="clear" w:color="auto" w:fill="FFFFFF"/>
              </w:rPr>
              <w:t>some kitchen paper, then and serve.</w:t>
            </w:r>
          </w:p>
          <w:p w14:paraId="3F7CA8BE" w14:textId="77777777" w:rsidR="00381DB7" w:rsidRDefault="00381DB7" w:rsidP="00A4086C"/>
          <w:p w14:paraId="2C6269DA" w14:textId="77777777" w:rsidR="00F63912" w:rsidRDefault="00F22294" w:rsidP="00F63912">
            <w:pPr>
              <w:pStyle w:val="PictureCaption"/>
            </w:pPr>
            <w:r>
              <w:rPr>
                <w:noProof/>
                <w:lang w:val="fr-FR" w:eastAsia="fr-FR"/>
              </w:rPr>
              <w:drawing>
                <wp:inline distT="0" distB="0" distL="0" distR="0" wp14:anchorId="0ACC5C52" wp14:editId="67843A08">
                  <wp:extent cx="2857500" cy="1768766"/>
                  <wp:effectExtent l="0" t="0" r="0" b="9525"/>
                  <wp:docPr id="6" name="Picture 6" descr="Image result for pla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anta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768766"/>
                          </a:xfrm>
                          <a:prstGeom prst="rect">
                            <a:avLst/>
                          </a:prstGeom>
                          <a:noFill/>
                          <a:ln>
                            <a:noFill/>
                          </a:ln>
                        </pic:spPr>
                      </pic:pic>
                    </a:graphicData>
                  </a:graphic>
                </wp:inline>
              </w:drawing>
            </w:r>
          </w:p>
          <w:p w14:paraId="73EDC2E6" w14:textId="5962B0F3" w:rsidR="00381DB7" w:rsidRDefault="00F63912" w:rsidP="00F63912">
            <w:pPr>
              <w:pStyle w:val="PictureCaption"/>
              <w:rPr>
                <w:b w:val="0"/>
                <w:i/>
                <w:color w:val="FF6600"/>
              </w:rPr>
            </w:pPr>
            <w:r w:rsidRPr="00F44DEE">
              <w:rPr>
                <w:b w:val="0"/>
                <w:i/>
                <w:color w:val="FF6600"/>
              </w:rPr>
              <w:t>Green</w:t>
            </w:r>
            <w:r w:rsidR="00F44DEE">
              <w:rPr>
                <w:b w:val="0"/>
                <w:i/>
                <w:color w:val="FF6600"/>
              </w:rPr>
              <w:t xml:space="preserve"> </w:t>
            </w:r>
            <w:r w:rsidRPr="00F44DEE">
              <w:rPr>
                <w:b w:val="0"/>
                <w:i/>
                <w:color w:val="FF6600"/>
              </w:rPr>
              <w:t>(unripe) and yellow (ripe) planta</w:t>
            </w:r>
            <w:r w:rsidR="00F44DEE">
              <w:rPr>
                <w:b w:val="0"/>
                <w:i/>
                <w:color w:val="FF6600"/>
              </w:rPr>
              <w:t>in are very popular</w:t>
            </w:r>
            <w:r w:rsidRPr="00F44DEE">
              <w:rPr>
                <w:b w:val="0"/>
                <w:i/>
                <w:color w:val="FF6600"/>
              </w:rPr>
              <w:t xml:space="preserve"> African cuisines. Pic</w:t>
            </w:r>
            <w:r w:rsidR="00695782">
              <w:rPr>
                <w:b w:val="0"/>
                <w:i/>
                <w:color w:val="FF6600"/>
              </w:rPr>
              <w:t>ture</w:t>
            </w:r>
            <w:r w:rsidRPr="00F44DEE">
              <w:rPr>
                <w:b w:val="0"/>
                <w:i/>
                <w:color w:val="FF6600"/>
              </w:rPr>
              <w:t xml:space="preserve"> from food and nutrition.org</w:t>
            </w:r>
          </w:p>
          <w:p w14:paraId="1858DCEA" w14:textId="241FC6AA" w:rsidR="00D850D6" w:rsidRDefault="00D850D6" w:rsidP="00D850D6"/>
          <w:p w14:paraId="7215306F" w14:textId="31F019DF" w:rsidR="00D850D6" w:rsidRDefault="00D850D6" w:rsidP="00D850D6"/>
          <w:p w14:paraId="631D4A1D" w14:textId="75B12D06" w:rsidR="00D850D6" w:rsidRDefault="00D850D6" w:rsidP="00D850D6"/>
          <w:p w14:paraId="29192E00" w14:textId="4606825A" w:rsidR="00D850D6" w:rsidRDefault="00D850D6" w:rsidP="00D850D6"/>
          <w:p w14:paraId="516E07CE" w14:textId="77777777" w:rsidR="00D850D6" w:rsidRPr="00D850D6" w:rsidRDefault="00D850D6" w:rsidP="00D850D6">
            <w:pPr>
              <w:rPr>
                <w:b/>
              </w:rPr>
            </w:pPr>
            <w:proofErr w:type="spellStart"/>
            <w:r w:rsidRPr="00D850D6">
              <w:rPr>
                <w:b/>
              </w:rPr>
              <w:t>Moi</w:t>
            </w:r>
            <w:proofErr w:type="spellEnd"/>
            <w:r w:rsidRPr="00D850D6">
              <w:rPr>
                <w:b/>
              </w:rPr>
              <w:t xml:space="preserve"> </w:t>
            </w:r>
            <w:proofErr w:type="spellStart"/>
            <w:r w:rsidRPr="00D850D6">
              <w:rPr>
                <w:b/>
              </w:rPr>
              <w:t>moi</w:t>
            </w:r>
            <w:proofErr w:type="spellEnd"/>
            <w:r w:rsidRPr="00D850D6">
              <w:rPr>
                <w:b/>
              </w:rPr>
              <w:t xml:space="preserve"> (Beans pudding)</w:t>
            </w:r>
          </w:p>
          <w:p w14:paraId="5EC418FB" w14:textId="77777777" w:rsidR="00BC017C" w:rsidRDefault="00BC017C" w:rsidP="00D850D6">
            <w:pPr>
              <w:rPr>
                <w:u w:val="single"/>
              </w:rPr>
            </w:pPr>
          </w:p>
          <w:p w14:paraId="5F95C156" w14:textId="77777777" w:rsidR="00BC017C" w:rsidRPr="00BC017C" w:rsidRDefault="00D850D6" w:rsidP="00BC017C">
            <w:pPr>
              <w:rPr>
                <w:color w:val="7030A0"/>
                <w:u w:val="single"/>
              </w:rPr>
            </w:pPr>
            <w:r w:rsidRPr="00BC017C">
              <w:rPr>
                <w:color w:val="7030A0"/>
                <w:u w:val="single"/>
              </w:rPr>
              <w:t>Ingredients</w:t>
            </w:r>
          </w:p>
          <w:p w14:paraId="43D1EBC3" w14:textId="1045C4A6" w:rsidR="00BC017C" w:rsidRPr="00BC017C" w:rsidRDefault="00D850D6" w:rsidP="00BC017C">
            <w:pPr>
              <w:rPr>
                <w:color w:val="7030A0"/>
                <w:u w:val="single"/>
              </w:rPr>
            </w:pPr>
            <w:r w:rsidRPr="00BC017C">
              <w:rPr>
                <w:rFonts w:ascii="Arial" w:hAnsi="Arial" w:cs="Arial"/>
                <w:color w:val="7030A0"/>
                <w:sz w:val="21"/>
                <w:szCs w:val="21"/>
              </w:rPr>
              <w:t xml:space="preserve">500g of brown beans </w:t>
            </w:r>
          </w:p>
          <w:p w14:paraId="66196405" w14:textId="0E6B420F" w:rsidR="00D850D6" w:rsidRPr="00BC017C" w:rsidRDefault="00D850D6" w:rsidP="00D850D6">
            <w:pPr>
              <w:pStyle w:val="NormalWeb"/>
              <w:shd w:val="clear" w:color="auto" w:fill="FFFFFF"/>
              <w:rPr>
                <w:rFonts w:ascii="Arial" w:hAnsi="Arial" w:cs="Arial"/>
                <w:color w:val="7030A0"/>
                <w:sz w:val="21"/>
                <w:szCs w:val="21"/>
              </w:rPr>
            </w:pPr>
            <w:r w:rsidRPr="00BC017C">
              <w:rPr>
                <w:rFonts w:ascii="Arial" w:hAnsi="Arial" w:cs="Arial"/>
                <w:color w:val="7030A0"/>
                <w:sz w:val="21"/>
                <w:szCs w:val="21"/>
              </w:rPr>
              <w:t xml:space="preserve">3 Red long paprika peppers </w:t>
            </w:r>
          </w:p>
          <w:p w14:paraId="771F0D7F" w14:textId="77777777" w:rsidR="00D850D6" w:rsidRPr="00BC017C" w:rsidRDefault="00D850D6" w:rsidP="00D850D6">
            <w:pPr>
              <w:pStyle w:val="NormalWeb"/>
              <w:shd w:val="clear" w:color="auto" w:fill="FFFFFF"/>
              <w:rPr>
                <w:rFonts w:ascii="Arial" w:hAnsi="Arial" w:cs="Arial"/>
                <w:color w:val="7030A0"/>
                <w:sz w:val="21"/>
                <w:szCs w:val="21"/>
              </w:rPr>
            </w:pPr>
            <w:r w:rsidRPr="00BC017C">
              <w:rPr>
                <w:rFonts w:ascii="Arial" w:hAnsi="Arial" w:cs="Arial"/>
                <w:color w:val="7030A0"/>
                <w:sz w:val="21"/>
                <w:szCs w:val="21"/>
              </w:rPr>
              <w:t xml:space="preserve">1 bonnet pepper </w:t>
            </w:r>
          </w:p>
          <w:p w14:paraId="7D55C0BC" w14:textId="77777777" w:rsidR="00D850D6" w:rsidRPr="00BC017C" w:rsidRDefault="00D850D6" w:rsidP="00D850D6">
            <w:pPr>
              <w:pStyle w:val="NormalWeb"/>
              <w:shd w:val="clear" w:color="auto" w:fill="FFFFFF"/>
              <w:rPr>
                <w:rFonts w:ascii="Arial" w:hAnsi="Arial" w:cs="Arial"/>
                <w:color w:val="7030A0"/>
                <w:sz w:val="21"/>
                <w:szCs w:val="21"/>
              </w:rPr>
            </w:pPr>
            <w:r w:rsidRPr="00BC017C">
              <w:rPr>
                <w:rFonts w:ascii="Arial" w:hAnsi="Arial" w:cs="Arial"/>
                <w:color w:val="7030A0"/>
                <w:sz w:val="21"/>
                <w:szCs w:val="21"/>
              </w:rPr>
              <w:t>150 grams ground Crayfish (optional)</w:t>
            </w:r>
          </w:p>
          <w:p w14:paraId="5DCFF963" w14:textId="77777777" w:rsidR="00D850D6" w:rsidRPr="00BC017C" w:rsidRDefault="00D850D6" w:rsidP="00D850D6">
            <w:pPr>
              <w:pStyle w:val="NormalWeb"/>
              <w:shd w:val="clear" w:color="auto" w:fill="FFFFFF"/>
              <w:rPr>
                <w:rFonts w:ascii="Arial" w:hAnsi="Arial" w:cs="Arial"/>
                <w:color w:val="7030A0"/>
                <w:sz w:val="21"/>
                <w:szCs w:val="21"/>
              </w:rPr>
            </w:pPr>
            <w:r w:rsidRPr="00BC017C">
              <w:rPr>
                <w:rFonts w:ascii="Arial" w:hAnsi="Arial" w:cs="Arial"/>
                <w:color w:val="7030A0"/>
                <w:sz w:val="21"/>
                <w:szCs w:val="21"/>
              </w:rPr>
              <w:t xml:space="preserve">1 large onion </w:t>
            </w:r>
          </w:p>
          <w:p w14:paraId="0E9F2602" w14:textId="77777777" w:rsidR="00D850D6" w:rsidRPr="00BC017C" w:rsidRDefault="00D850D6" w:rsidP="00D850D6">
            <w:pPr>
              <w:pStyle w:val="NormalWeb"/>
              <w:shd w:val="clear" w:color="auto" w:fill="FFFFFF"/>
              <w:rPr>
                <w:rFonts w:ascii="Arial" w:hAnsi="Arial" w:cs="Arial"/>
                <w:color w:val="7030A0"/>
                <w:sz w:val="21"/>
                <w:szCs w:val="21"/>
              </w:rPr>
            </w:pPr>
            <w:r w:rsidRPr="00BC017C">
              <w:rPr>
                <w:rFonts w:ascii="Arial" w:hAnsi="Arial" w:cs="Arial"/>
                <w:color w:val="7030A0"/>
                <w:sz w:val="21"/>
                <w:szCs w:val="21"/>
              </w:rPr>
              <w:t>3 Eggs (optional)</w:t>
            </w:r>
          </w:p>
          <w:p w14:paraId="0A81C271" w14:textId="77777777" w:rsidR="00D850D6" w:rsidRPr="00BC017C" w:rsidRDefault="00D850D6" w:rsidP="00D850D6">
            <w:pPr>
              <w:pStyle w:val="NormalWeb"/>
              <w:shd w:val="clear" w:color="auto" w:fill="FFFFFF"/>
              <w:rPr>
                <w:rFonts w:ascii="Arial" w:hAnsi="Arial" w:cs="Arial"/>
                <w:color w:val="7030A0"/>
                <w:sz w:val="21"/>
                <w:szCs w:val="21"/>
              </w:rPr>
            </w:pPr>
            <w:r w:rsidRPr="00BC017C">
              <w:rPr>
                <w:rFonts w:ascii="Arial" w:hAnsi="Arial" w:cs="Arial"/>
                <w:color w:val="7030A0"/>
                <w:sz w:val="21"/>
                <w:szCs w:val="21"/>
              </w:rPr>
              <w:t xml:space="preserve">1 medium sized </w:t>
            </w:r>
            <w:proofErr w:type="spellStart"/>
            <w:r w:rsidRPr="00BC017C">
              <w:rPr>
                <w:rFonts w:ascii="Arial" w:hAnsi="Arial" w:cs="Arial"/>
                <w:color w:val="7030A0"/>
                <w:sz w:val="21"/>
                <w:szCs w:val="21"/>
              </w:rPr>
              <w:t>makerel</w:t>
            </w:r>
            <w:proofErr w:type="spellEnd"/>
            <w:r w:rsidRPr="00BC017C">
              <w:rPr>
                <w:rFonts w:ascii="Arial" w:hAnsi="Arial" w:cs="Arial"/>
                <w:color w:val="7030A0"/>
                <w:sz w:val="21"/>
                <w:szCs w:val="21"/>
              </w:rPr>
              <w:t xml:space="preserve"> (optional)</w:t>
            </w:r>
          </w:p>
          <w:p w14:paraId="2F0D26DE" w14:textId="77777777" w:rsidR="00D850D6" w:rsidRPr="00BC017C" w:rsidRDefault="00D850D6" w:rsidP="00D850D6">
            <w:pPr>
              <w:pStyle w:val="NormalWeb"/>
              <w:shd w:val="clear" w:color="auto" w:fill="FFFFFF"/>
              <w:rPr>
                <w:rFonts w:ascii="Arial" w:hAnsi="Arial" w:cs="Arial"/>
                <w:color w:val="7030A0"/>
                <w:sz w:val="21"/>
                <w:szCs w:val="21"/>
              </w:rPr>
            </w:pPr>
            <w:r w:rsidRPr="00BC017C">
              <w:rPr>
                <w:rFonts w:ascii="Arial" w:hAnsi="Arial" w:cs="Arial"/>
                <w:color w:val="7030A0"/>
                <w:sz w:val="21"/>
                <w:szCs w:val="21"/>
              </w:rPr>
              <w:t>100ml vegetable oil</w:t>
            </w:r>
          </w:p>
          <w:p w14:paraId="2698E6DF" w14:textId="77777777" w:rsidR="00D850D6" w:rsidRPr="00BC017C" w:rsidRDefault="00D850D6" w:rsidP="00D850D6">
            <w:pPr>
              <w:pStyle w:val="NormalWeb"/>
              <w:shd w:val="clear" w:color="auto" w:fill="FFFFFF"/>
              <w:rPr>
                <w:rFonts w:ascii="Arial" w:hAnsi="Arial" w:cs="Arial"/>
                <w:color w:val="7030A0"/>
                <w:sz w:val="21"/>
                <w:szCs w:val="21"/>
              </w:rPr>
            </w:pPr>
            <w:r w:rsidRPr="00BC017C">
              <w:rPr>
                <w:rFonts w:ascii="Arial" w:hAnsi="Arial" w:cs="Arial"/>
                <w:color w:val="7030A0"/>
                <w:sz w:val="21"/>
                <w:szCs w:val="21"/>
              </w:rPr>
              <w:t>2 large bouillon cubes</w:t>
            </w:r>
          </w:p>
          <w:p w14:paraId="52DDB2C8" w14:textId="77777777" w:rsidR="00D850D6" w:rsidRPr="00344EF2" w:rsidRDefault="00D850D6" w:rsidP="00D850D6">
            <w:pPr>
              <w:pStyle w:val="NormalWeb"/>
              <w:shd w:val="clear" w:color="auto" w:fill="FFFFFF"/>
              <w:rPr>
                <w:rFonts w:ascii="Arial" w:hAnsi="Arial" w:cs="Arial"/>
                <w:b/>
                <w:color w:val="141414"/>
                <w:sz w:val="21"/>
                <w:szCs w:val="21"/>
                <w:u w:val="single"/>
              </w:rPr>
            </w:pPr>
            <w:r w:rsidRPr="00344EF2">
              <w:rPr>
                <w:rFonts w:ascii="Arial" w:hAnsi="Arial" w:cs="Arial"/>
                <w:b/>
                <w:color w:val="141414"/>
                <w:sz w:val="21"/>
                <w:szCs w:val="21"/>
                <w:u w:val="single"/>
              </w:rPr>
              <w:t>Method</w:t>
            </w:r>
          </w:p>
          <w:p w14:paraId="1E207E39" w14:textId="77777777" w:rsidR="00D850D6" w:rsidRDefault="00D850D6" w:rsidP="00D850D6">
            <w:pPr>
              <w:pStyle w:val="NormalWeb"/>
              <w:shd w:val="clear" w:color="auto" w:fill="FFFFFF"/>
              <w:rPr>
                <w:rFonts w:ascii="Arial" w:hAnsi="Arial" w:cs="Arial"/>
                <w:color w:val="141414"/>
                <w:sz w:val="21"/>
                <w:szCs w:val="21"/>
                <w:shd w:val="clear" w:color="auto" w:fill="FFFFFF"/>
              </w:rPr>
            </w:pPr>
            <w:proofErr w:type="spellStart"/>
            <w:r>
              <w:rPr>
                <w:rFonts w:ascii="Arial" w:hAnsi="Arial" w:cs="Arial"/>
                <w:color w:val="141414"/>
                <w:sz w:val="21"/>
                <w:szCs w:val="21"/>
              </w:rPr>
              <w:t>Dehusk</w:t>
            </w:r>
            <w:proofErr w:type="spellEnd"/>
            <w:r>
              <w:rPr>
                <w:rFonts w:ascii="Arial" w:hAnsi="Arial" w:cs="Arial"/>
                <w:color w:val="141414"/>
                <w:sz w:val="21"/>
                <w:szCs w:val="21"/>
              </w:rPr>
              <w:t xml:space="preserve"> the beans,</w:t>
            </w:r>
            <w:r w:rsidRPr="00D548E5">
              <w:rPr>
                <w:rFonts w:ascii="Arial" w:hAnsi="Arial" w:cs="Arial"/>
                <w:color w:val="141414"/>
                <w:sz w:val="21"/>
                <w:szCs w:val="21"/>
                <w:shd w:val="clear" w:color="auto" w:fill="FFFFFF"/>
              </w:rPr>
              <w:t xml:space="preserve"> </w:t>
            </w:r>
            <w:r>
              <w:rPr>
                <w:rFonts w:ascii="Arial" w:hAnsi="Arial" w:cs="Arial"/>
                <w:color w:val="141414"/>
                <w:sz w:val="21"/>
                <w:szCs w:val="21"/>
                <w:shd w:val="clear" w:color="auto" w:fill="FFFFFF"/>
              </w:rPr>
              <w:t>by sprinkling water on the beans until it is all covered. Then wash to remove the thin outer coat by picking handfuls of beans, rubbing and squeezing them between both hands.</w:t>
            </w:r>
          </w:p>
          <w:p w14:paraId="5F9702D5" w14:textId="77777777" w:rsidR="00D850D6" w:rsidRDefault="00D850D6" w:rsidP="00D850D6">
            <w:pPr>
              <w:pStyle w:val="NormalWeb"/>
              <w:shd w:val="clear" w:color="auto" w:fill="FFFFFF"/>
              <w:rPr>
                <w:rFonts w:ascii="Arial" w:hAnsi="Arial" w:cs="Arial"/>
                <w:color w:val="141414"/>
                <w:sz w:val="21"/>
                <w:szCs w:val="21"/>
                <w:shd w:val="clear" w:color="auto" w:fill="FFFFFF"/>
              </w:rPr>
            </w:pPr>
            <w:r>
              <w:rPr>
                <w:rFonts w:ascii="Arial" w:hAnsi="Arial" w:cs="Arial"/>
                <w:color w:val="141414"/>
                <w:sz w:val="21"/>
                <w:szCs w:val="21"/>
                <w:shd w:val="clear" w:color="auto" w:fill="FFFFFF"/>
              </w:rPr>
              <w:t xml:space="preserve">Wash the beans to remove the outer coat, keep squeezing, washing and sieving till you are left with the smooth white beans. You can also buy partially </w:t>
            </w:r>
            <w:proofErr w:type="spellStart"/>
            <w:r>
              <w:rPr>
                <w:rFonts w:ascii="Arial" w:hAnsi="Arial" w:cs="Arial"/>
                <w:color w:val="141414"/>
                <w:sz w:val="21"/>
                <w:szCs w:val="21"/>
                <w:shd w:val="clear" w:color="auto" w:fill="FFFFFF"/>
              </w:rPr>
              <w:t>dehusked</w:t>
            </w:r>
            <w:proofErr w:type="spellEnd"/>
            <w:r>
              <w:rPr>
                <w:rFonts w:ascii="Arial" w:hAnsi="Arial" w:cs="Arial"/>
                <w:color w:val="141414"/>
                <w:sz w:val="21"/>
                <w:szCs w:val="21"/>
                <w:shd w:val="clear" w:color="auto" w:fill="FFFFFF"/>
              </w:rPr>
              <w:t xml:space="preserve"> beans in African shops, which takes less time to wash.</w:t>
            </w:r>
          </w:p>
          <w:p w14:paraId="617D7E4E" w14:textId="77777777" w:rsidR="00BC017C" w:rsidRDefault="00D850D6" w:rsidP="00D850D6">
            <w:pPr>
              <w:pStyle w:val="NormalWeb"/>
              <w:shd w:val="clear" w:color="auto" w:fill="FFFFFF"/>
              <w:rPr>
                <w:rFonts w:ascii="Arial" w:hAnsi="Arial" w:cs="Arial"/>
                <w:color w:val="141414"/>
                <w:sz w:val="21"/>
                <w:szCs w:val="21"/>
                <w:shd w:val="clear" w:color="auto" w:fill="FFFFFF"/>
              </w:rPr>
            </w:pPr>
            <w:r>
              <w:rPr>
                <w:rFonts w:ascii="Arial" w:hAnsi="Arial" w:cs="Arial"/>
                <w:color w:val="141414"/>
                <w:sz w:val="21"/>
                <w:szCs w:val="21"/>
                <w:shd w:val="clear" w:color="auto" w:fill="FFFFFF"/>
              </w:rPr>
              <w:t xml:space="preserve">Clean, cut and season the </w:t>
            </w:r>
            <w:proofErr w:type="spellStart"/>
            <w:r>
              <w:rPr>
                <w:rFonts w:ascii="Arial" w:hAnsi="Arial" w:cs="Arial"/>
                <w:color w:val="141414"/>
                <w:sz w:val="21"/>
                <w:szCs w:val="21"/>
                <w:shd w:val="clear" w:color="auto" w:fill="FFFFFF"/>
              </w:rPr>
              <w:t>makerel</w:t>
            </w:r>
            <w:proofErr w:type="spellEnd"/>
            <w:r>
              <w:rPr>
                <w:rFonts w:ascii="Arial" w:hAnsi="Arial" w:cs="Arial"/>
                <w:color w:val="141414"/>
                <w:sz w:val="21"/>
                <w:szCs w:val="21"/>
                <w:shd w:val="clear" w:color="auto" w:fill="FFFFFF"/>
              </w:rPr>
              <w:t>. parboil, debone, break into small pieces and set aside.</w:t>
            </w:r>
            <w:r w:rsidR="00BC017C">
              <w:rPr>
                <w:rFonts w:ascii="Arial" w:hAnsi="Arial" w:cs="Arial"/>
                <w:color w:val="141414"/>
                <w:sz w:val="21"/>
                <w:szCs w:val="21"/>
                <w:shd w:val="clear" w:color="auto" w:fill="FFFFFF"/>
              </w:rPr>
              <w:t xml:space="preserve"> </w:t>
            </w:r>
            <w:r>
              <w:rPr>
                <w:rFonts w:ascii="Arial" w:hAnsi="Arial" w:cs="Arial"/>
                <w:color w:val="141414"/>
                <w:sz w:val="21"/>
                <w:szCs w:val="21"/>
                <w:shd w:val="clear" w:color="auto" w:fill="FFFFFF"/>
              </w:rPr>
              <w:t xml:space="preserve">Blend the beans, onions, paprika and </w:t>
            </w:r>
            <w:proofErr w:type="spellStart"/>
            <w:r>
              <w:rPr>
                <w:rFonts w:ascii="Arial" w:hAnsi="Arial" w:cs="Arial"/>
                <w:color w:val="141414"/>
                <w:sz w:val="21"/>
                <w:szCs w:val="21"/>
                <w:shd w:val="clear" w:color="auto" w:fill="FFFFFF"/>
              </w:rPr>
              <w:t>pepper</w:t>
            </w:r>
            <w:proofErr w:type="gramStart"/>
            <w:r>
              <w:rPr>
                <w:rFonts w:ascii="Arial" w:hAnsi="Arial" w:cs="Arial"/>
                <w:color w:val="141414"/>
                <w:sz w:val="21"/>
                <w:szCs w:val="21"/>
                <w:shd w:val="clear" w:color="auto" w:fill="FFFFFF"/>
              </w:rPr>
              <w:t>,with</w:t>
            </w:r>
            <w:proofErr w:type="spellEnd"/>
            <w:proofErr w:type="gramEnd"/>
            <w:r w:rsidR="00BC017C">
              <w:rPr>
                <w:rFonts w:ascii="Arial" w:hAnsi="Arial" w:cs="Arial"/>
                <w:color w:val="141414"/>
                <w:sz w:val="21"/>
                <w:szCs w:val="21"/>
                <w:shd w:val="clear" w:color="auto" w:fill="FFFFFF"/>
              </w:rPr>
              <w:t xml:space="preserve">  </w:t>
            </w:r>
            <w:r>
              <w:rPr>
                <w:rFonts w:ascii="Arial" w:hAnsi="Arial" w:cs="Arial"/>
                <w:color w:val="141414"/>
                <w:sz w:val="21"/>
                <w:szCs w:val="21"/>
                <w:shd w:val="clear" w:color="auto" w:fill="FFFFFF"/>
              </w:rPr>
              <w:t xml:space="preserve"> 200 ml of water in a blender until you get a very smooth paste. </w:t>
            </w:r>
          </w:p>
          <w:p w14:paraId="2A9B16BF" w14:textId="0F26E074" w:rsidR="00D850D6" w:rsidRDefault="00D850D6" w:rsidP="00D850D6">
            <w:pPr>
              <w:pStyle w:val="NormalWeb"/>
              <w:shd w:val="clear" w:color="auto" w:fill="FFFFFF"/>
              <w:rPr>
                <w:rFonts w:ascii="Arial" w:hAnsi="Arial" w:cs="Arial"/>
                <w:color w:val="141414"/>
                <w:sz w:val="21"/>
                <w:szCs w:val="21"/>
                <w:shd w:val="clear" w:color="auto" w:fill="FFFFFF"/>
              </w:rPr>
            </w:pPr>
            <w:r>
              <w:rPr>
                <w:rFonts w:ascii="Arial" w:hAnsi="Arial" w:cs="Arial"/>
                <w:color w:val="141414"/>
                <w:sz w:val="21"/>
                <w:szCs w:val="21"/>
                <w:shd w:val="clear" w:color="auto" w:fill="FFFFFF"/>
              </w:rPr>
              <w:t xml:space="preserve">Add more water (or fish stock)if the mixture is still thick (you need a medium consistency, not thick and not watery too) </w:t>
            </w:r>
          </w:p>
          <w:p w14:paraId="56838817" w14:textId="3D75D781" w:rsidR="00447E72" w:rsidRPr="00BC017C" w:rsidRDefault="00D850D6" w:rsidP="00BC017C">
            <w:pPr>
              <w:pStyle w:val="NormalWeb"/>
              <w:shd w:val="clear" w:color="auto" w:fill="FFFFFF"/>
              <w:rPr>
                <w:rFonts w:ascii="Arial" w:hAnsi="Arial" w:cs="Arial"/>
                <w:color w:val="141414"/>
                <w:sz w:val="21"/>
                <w:szCs w:val="21"/>
              </w:rPr>
            </w:pPr>
            <w:r>
              <w:rPr>
                <w:rFonts w:ascii="Arial" w:hAnsi="Arial" w:cs="Arial"/>
                <w:color w:val="141414"/>
                <w:sz w:val="21"/>
                <w:szCs w:val="21"/>
              </w:rPr>
              <w:t xml:space="preserve">Pour mixture into a big </w:t>
            </w:r>
            <w:proofErr w:type="spellStart"/>
            <w:r>
              <w:rPr>
                <w:rFonts w:ascii="Arial" w:hAnsi="Arial" w:cs="Arial"/>
                <w:color w:val="141414"/>
                <w:sz w:val="21"/>
                <w:szCs w:val="21"/>
              </w:rPr>
              <w:t>bowl</w:t>
            </w:r>
            <w:proofErr w:type="gramStart"/>
            <w:r>
              <w:rPr>
                <w:rFonts w:ascii="Arial" w:hAnsi="Arial" w:cs="Arial"/>
                <w:color w:val="141414"/>
                <w:sz w:val="21"/>
                <w:szCs w:val="21"/>
              </w:rPr>
              <w:t>,add</w:t>
            </w:r>
            <w:proofErr w:type="spellEnd"/>
            <w:proofErr w:type="gramEnd"/>
            <w:r>
              <w:rPr>
                <w:rFonts w:ascii="Arial" w:hAnsi="Arial" w:cs="Arial"/>
                <w:color w:val="141414"/>
                <w:sz w:val="21"/>
                <w:szCs w:val="21"/>
              </w:rPr>
              <w:t xml:space="preserve"> the vegetable oil, eggs (optional), pieces of fish</w:t>
            </w:r>
            <w:r w:rsidR="00BC017C">
              <w:rPr>
                <w:rFonts w:ascii="Arial" w:hAnsi="Arial" w:cs="Arial"/>
                <w:color w:val="141414"/>
                <w:sz w:val="21"/>
                <w:szCs w:val="21"/>
              </w:rPr>
              <w:t>(optional)</w:t>
            </w:r>
            <w:r>
              <w:rPr>
                <w:rFonts w:ascii="Arial" w:hAnsi="Arial" w:cs="Arial"/>
                <w:color w:val="141414"/>
                <w:sz w:val="21"/>
                <w:szCs w:val="21"/>
              </w:rPr>
              <w:t>, bouillon cubes, salt and mix. You can always taste with a drop of the mixture, to be sure you have the right amount of ingredients.</w:t>
            </w:r>
          </w:p>
        </w:tc>
        <w:tc>
          <w:tcPr>
            <w:tcW w:w="229" w:type="dxa"/>
          </w:tcPr>
          <w:p w14:paraId="0F08C788" w14:textId="77777777" w:rsidR="00F627CE" w:rsidRDefault="00F627CE" w:rsidP="00A4086C"/>
        </w:tc>
        <w:tc>
          <w:tcPr>
            <w:tcW w:w="9926" w:type="dxa"/>
            <w:gridSpan w:val="3"/>
          </w:tcPr>
          <w:p w14:paraId="5EDB5278" w14:textId="77777777" w:rsidR="00F627CE" w:rsidRPr="00946B6E" w:rsidRDefault="00DC6DE7" w:rsidP="00946B6E">
            <w:pPr>
              <w:pStyle w:val="PictureCaption"/>
              <w:jc w:val="center"/>
              <w:rPr>
                <w:b w:val="0"/>
                <w:i/>
              </w:rPr>
            </w:pPr>
            <w:r w:rsidRPr="00DC6DE7">
              <w:rPr>
                <w:noProof/>
                <w:lang w:val="fr-FR" w:eastAsia="fr-FR"/>
              </w:rPr>
              <w:drawing>
                <wp:inline distT="0" distB="0" distL="0" distR="0" wp14:anchorId="2772435E" wp14:editId="658F39DF">
                  <wp:extent cx="6273165" cy="5265420"/>
                  <wp:effectExtent l="0" t="0" r="0" b="0"/>
                  <wp:docPr id="3" name="Picture 3" descr="C:\Users\The Food Bridge\Pictures\jasmine-waheed-505276-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Food Bridge\Pictures\jasmine-waheed-505276-unsplas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9787" cy="5270978"/>
                          </a:xfrm>
                          <a:prstGeom prst="rect">
                            <a:avLst/>
                          </a:prstGeom>
                          <a:noFill/>
                          <a:ln>
                            <a:noFill/>
                          </a:ln>
                        </pic:spPr>
                      </pic:pic>
                    </a:graphicData>
                  </a:graphic>
                </wp:inline>
              </w:drawing>
            </w:r>
            <w:r w:rsidRPr="00946B6E">
              <w:rPr>
                <w:b w:val="0"/>
                <w:i/>
              </w:rPr>
              <w:t xml:space="preserve">Black eyed beans, a very nutritious </w:t>
            </w:r>
            <w:r w:rsidR="004F2F6C" w:rsidRPr="00946B6E">
              <w:rPr>
                <w:b w:val="0"/>
                <w:i/>
              </w:rPr>
              <w:t xml:space="preserve">staple in many African cuisines. Picture courtesy of Jasmine </w:t>
            </w:r>
            <w:proofErr w:type="spellStart"/>
            <w:r w:rsidR="004F2F6C" w:rsidRPr="00946B6E">
              <w:rPr>
                <w:b w:val="0"/>
                <w:i/>
              </w:rPr>
              <w:t>Waheed</w:t>
            </w:r>
            <w:proofErr w:type="spellEnd"/>
          </w:p>
          <w:p w14:paraId="1EF7A9ED" w14:textId="77777777" w:rsidR="00B70471" w:rsidRPr="00F44DEE" w:rsidRDefault="009501BB" w:rsidP="00F44DEE">
            <w:pPr>
              <w:pStyle w:val="Titre1"/>
              <w:jc w:val="center"/>
              <w:rPr>
                <w:b/>
                <w:color w:val="FF0000"/>
                <w:sz w:val="28"/>
                <w:szCs w:val="28"/>
              </w:rPr>
            </w:pPr>
            <w:r w:rsidRPr="00F44DEE">
              <w:rPr>
                <w:rFonts w:cs="Helvetica"/>
                <w:b/>
                <w:color w:val="FF0000"/>
                <w:sz w:val="28"/>
                <w:szCs w:val="28"/>
                <w:shd w:val="clear" w:color="auto" w:fill="FFFFFF"/>
              </w:rPr>
              <w:t>How strange is vegetarian (and vegan) diets in the African food culture?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73"/>
              <w:gridCol w:w="340"/>
              <w:gridCol w:w="4621"/>
            </w:tblGrid>
            <w:tr w:rsidR="00381DB7" w14:paraId="73B3733C" w14:textId="77777777" w:rsidTr="00381DB7">
              <w:tc>
                <w:tcPr>
                  <w:tcW w:w="4473" w:type="dxa"/>
                </w:tcPr>
                <w:p w14:paraId="1E3EA4E5" w14:textId="77777777" w:rsidR="009501BB" w:rsidRPr="00F44DEE" w:rsidRDefault="009501BB" w:rsidP="009501BB">
                  <w:pPr>
                    <w:rPr>
                      <w:color w:val="800000"/>
                      <w:shd w:val="clear" w:color="auto" w:fill="FFFFFF"/>
                    </w:rPr>
                  </w:pPr>
                  <w:r w:rsidRPr="00F44DEE">
                    <w:rPr>
                      <w:color w:val="800000"/>
                      <w:shd w:val="clear" w:color="auto" w:fill="FFFFFF"/>
                    </w:rPr>
                    <w:t>Welcome to the 4</w:t>
                  </w:r>
                  <w:r w:rsidRPr="00F44DEE">
                    <w:rPr>
                      <w:color w:val="800000"/>
                      <w:shd w:val="clear" w:color="auto" w:fill="FFFFFF"/>
                      <w:vertAlign w:val="superscript"/>
                    </w:rPr>
                    <w:t>th</w:t>
                  </w:r>
                  <w:r w:rsidRPr="00F44DEE">
                    <w:rPr>
                      <w:color w:val="800000"/>
                      <w:shd w:val="clear" w:color="auto" w:fill="FFFFFF"/>
                    </w:rPr>
                    <w:t xml:space="preserve"> edition of Africana </w:t>
                  </w:r>
                  <w:proofErr w:type="spellStart"/>
                  <w:r w:rsidRPr="00F44DEE">
                    <w:rPr>
                      <w:color w:val="800000"/>
                      <w:shd w:val="clear" w:color="auto" w:fill="FFFFFF"/>
                    </w:rPr>
                    <w:t>Flavours</w:t>
                  </w:r>
                  <w:proofErr w:type="spellEnd"/>
                  <w:r w:rsidRPr="00F44DEE">
                    <w:rPr>
                      <w:color w:val="800000"/>
                      <w:shd w:val="clear" w:color="auto" w:fill="FFFFFF"/>
                    </w:rPr>
                    <w:t>. We always choose themes that highlight not just the African food culture, but also lead to discussions about the different components of African food systems.</w:t>
                  </w:r>
                </w:p>
                <w:p w14:paraId="644896B8" w14:textId="77777777" w:rsidR="009501BB" w:rsidRPr="00F44DEE" w:rsidRDefault="009501BB" w:rsidP="009501BB">
                  <w:pPr>
                    <w:rPr>
                      <w:color w:val="800000"/>
                      <w:shd w:val="clear" w:color="auto" w:fill="FFFFFF"/>
                    </w:rPr>
                  </w:pPr>
                </w:p>
                <w:p w14:paraId="4FCAED28" w14:textId="0907CF49" w:rsidR="009501BB" w:rsidRPr="00F44DEE" w:rsidRDefault="009501BB" w:rsidP="009501BB">
                  <w:pPr>
                    <w:rPr>
                      <w:color w:val="800000"/>
                      <w:shd w:val="clear" w:color="auto" w:fill="FFFFFF"/>
                    </w:rPr>
                  </w:pPr>
                  <w:r w:rsidRPr="00F44DEE">
                    <w:rPr>
                      <w:color w:val="800000"/>
                      <w:shd w:val="clear" w:color="auto" w:fill="FFFFFF"/>
                    </w:rPr>
                    <w:t xml:space="preserve">Vegetarianism (or vegan) is one word that many still think </w:t>
                  </w:r>
                  <w:r w:rsidR="00F44DEE" w:rsidRPr="00F44DEE">
                    <w:rPr>
                      <w:color w:val="800000"/>
                      <w:shd w:val="clear" w:color="auto" w:fill="FFFFFF"/>
                    </w:rPr>
                    <w:t>is not</w:t>
                  </w:r>
                  <w:r w:rsidRPr="00F44DEE">
                    <w:rPr>
                      <w:color w:val="800000"/>
                      <w:shd w:val="clear" w:color="auto" w:fill="FFFFFF"/>
                    </w:rPr>
                    <w:t xml:space="preserve"> synonymous with the African cuisine. However, like most trends or lifestyles across the globe, vegetarianism is gradually becoming a part of the African food culture. This is more prevalent though</w:t>
                  </w:r>
                  <w:r w:rsidR="00695782">
                    <w:rPr>
                      <w:color w:val="800000"/>
                      <w:shd w:val="clear" w:color="auto" w:fill="FFFFFF"/>
                    </w:rPr>
                    <w:t>,</w:t>
                  </w:r>
                  <w:r w:rsidRPr="00F44DEE">
                    <w:rPr>
                      <w:color w:val="800000"/>
                      <w:shd w:val="clear" w:color="auto" w:fill="FFFFFF"/>
                    </w:rPr>
                    <w:t xml:space="preserve"> in diaspora communities and urban areas of Africa. </w:t>
                  </w:r>
                </w:p>
                <w:p w14:paraId="36F8E8FB" w14:textId="77777777" w:rsidR="009501BB" w:rsidRPr="00F44DEE" w:rsidRDefault="009501BB" w:rsidP="009501BB">
                  <w:pPr>
                    <w:rPr>
                      <w:color w:val="800000"/>
                      <w:shd w:val="clear" w:color="auto" w:fill="FFFFFF"/>
                    </w:rPr>
                  </w:pPr>
                  <w:r w:rsidRPr="00F44DEE">
                    <w:rPr>
                      <w:color w:val="800000"/>
                      <w:shd w:val="clear" w:color="auto" w:fill="FFFFFF"/>
                    </w:rPr>
                    <w:t xml:space="preserve">Although some argue that African diet has always been predominantly vegetarian, others are keen to point out that Africans eating plant based diets in most cultures, is not a choice but a necessity </w:t>
                  </w:r>
                  <w:r w:rsidR="006A7751" w:rsidRPr="00F44DEE">
                    <w:rPr>
                      <w:color w:val="800000"/>
                      <w:shd w:val="clear" w:color="auto" w:fill="FFFFFF"/>
                    </w:rPr>
                    <w:t xml:space="preserve">because they lack </w:t>
                  </w:r>
                  <w:r w:rsidRPr="00F44DEE">
                    <w:rPr>
                      <w:color w:val="800000"/>
                      <w:shd w:val="clear" w:color="auto" w:fill="FFFFFF"/>
                    </w:rPr>
                    <w:t xml:space="preserve">the means to acquire meat. </w:t>
                  </w:r>
                </w:p>
                <w:p w14:paraId="060EA9AC" w14:textId="77777777" w:rsidR="006A7751" w:rsidRPr="00F44DEE" w:rsidRDefault="006A7751" w:rsidP="009501BB">
                  <w:pPr>
                    <w:rPr>
                      <w:color w:val="800000"/>
                      <w:shd w:val="clear" w:color="auto" w:fill="FFFFFF"/>
                    </w:rPr>
                  </w:pPr>
                </w:p>
                <w:p w14:paraId="5EAB5C8A" w14:textId="674E83C6" w:rsidR="00381DB7" w:rsidRDefault="006A7751" w:rsidP="006A7751">
                  <w:pPr>
                    <w:rPr>
                      <w:color w:val="800000"/>
                    </w:rPr>
                  </w:pPr>
                  <w:r w:rsidRPr="00F44DEE">
                    <w:rPr>
                      <w:color w:val="800000"/>
                      <w:shd w:val="clear" w:color="auto" w:fill="FFFFFF"/>
                    </w:rPr>
                    <w:t>We intend to</w:t>
                  </w:r>
                  <w:r w:rsidR="009501BB" w:rsidRPr="00F44DEE">
                    <w:rPr>
                      <w:color w:val="800000"/>
                      <w:shd w:val="clear" w:color="auto" w:fill="FFFFFF"/>
                    </w:rPr>
                    <w:t xml:space="preserve"> start the 2018 African</w:t>
                  </w:r>
                  <w:r w:rsidRPr="00F44DEE">
                    <w:rPr>
                      <w:color w:val="800000"/>
                      <w:shd w:val="clear" w:color="auto" w:fill="FFFFFF"/>
                    </w:rPr>
                    <w:t xml:space="preserve">a </w:t>
                  </w:r>
                  <w:proofErr w:type="spellStart"/>
                  <w:r w:rsidRPr="00F44DEE">
                    <w:rPr>
                      <w:color w:val="800000"/>
                      <w:shd w:val="clear" w:color="auto" w:fill="FFFFFF"/>
                    </w:rPr>
                    <w:t>Flavours</w:t>
                  </w:r>
                  <w:proofErr w:type="spellEnd"/>
                  <w:r w:rsidRPr="00F44DEE">
                    <w:rPr>
                      <w:color w:val="800000"/>
                      <w:shd w:val="clear" w:color="auto" w:fill="FFFFFF"/>
                    </w:rPr>
                    <w:t xml:space="preserve"> with a discussion on </w:t>
                  </w:r>
                  <w:r w:rsidR="009501BB" w:rsidRPr="00F44DEE">
                    <w:rPr>
                      <w:rFonts w:cs="Helvetica"/>
                      <w:color w:val="800000"/>
                      <w:shd w:val="clear" w:color="auto" w:fill="FFFFFF"/>
                    </w:rPr>
                    <w:t>"how strange is vegetarian (and vegan) diets in the African food culture"? We are hopeful that all the p</w:t>
                  </w:r>
                  <w:r w:rsidRPr="00F44DEE">
                    <w:rPr>
                      <w:rFonts w:cs="Helvetica"/>
                      <w:color w:val="800000"/>
                      <w:shd w:val="clear" w:color="auto" w:fill="FFFFFF"/>
                    </w:rPr>
                    <w:t>articipants will take part in this</w:t>
                  </w:r>
                  <w:r w:rsidR="009501BB" w:rsidRPr="00F44DEE">
                    <w:rPr>
                      <w:rFonts w:cs="Helvetica"/>
                      <w:color w:val="800000"/>
                      <w:shd w:val="clear" w:color="auto" w:fill="FFFFFF"/>
                    </w:rPr>
                    <w:t xml:space="preserve"> interactive evening of activities and discussion</w:t>
                  </w:r>
                  <w:r w:rsidRPr="00F44DEE">
                    <w:rPr>
                      <w:rFonts w:cs="Helvetica"/>
                      <w:color w:val="800000"/>
                      <w:shd w:val="clear" w:color="auto" w:fill="FFFFFF"/>
                    </w:rPr>
                    <w:t>s</w:t>
                  </w:r>
                  <w:r w:rsidR="009501BB" w:rsidRPr="00F44DEE">
                    <w:rPr>
                      <w:color w:val="800000"/>
                    </w:rPr>
                    <w:t xml:space="preserve">. </w:t>
                  </w:r>
                </w:p>
                <w:p w14:paraId="4A2222B0" w14:textId="1A999906" w:rsidR="00BC017C" w:rsidRDefault="00BC017C" w:rsidP="006A7751">
                  <w:pPr>
                    <w:rPr>
                      <w:color w:val="800000"/>
                    </w:rPr>
                  </w:pPr>
                </w:p>
                <w:p w14:paraId="119041EA" w14:textId="663D7377" w:rsidR="00BC017C" w:rsidRDefault="00BC017C" w:rsidP="006A7751">
                  <w:pPr>
                    <w:rPr>
                      <w:color w:val="800000"/>
                    </w:rPr>
                  </w:pPr>
                </w:p>
                <w:p w14:paraId="5E8384AE" w14:textId="7685E8FD" w:rsidR="00BC017C" w:rsidRDefault="00BC017C" w:rsidP="006A7751">
                  <w:pPr>
                    <w:rPr>
                      <w:color w:val="800000"/>
                    </w:rPr>
                  </w:pPr>
                </w:p>
                <w:p w14:paraId="0A4833B1" w14:textId="644C99A1" w:rsidR="00BC017C" w:rsidRDefault="00BC017C" w:rsidP="006A7751">
                  <w:pPr>
                    <w:rPr>
                      <w:color w:val="800000"/>
                    </w:rPr>
                  </w:pPr>
                  <w:r>
                    <w:rPr>
                      <w:noProof/>
                      <w:lang w:val="fr-FR" w:eastAsia="fr-FR"/>
                    </w:rPr>
                    <w:drawing>
                      <wp:inline distT="0" distB="0" distL="0" distR="0" wp14:anchorId="551C6C2B" wp14:editId="2AABEA73">
                        <wp:extent cx="2457450" cy="2349500"/>
                        <wp:effectExtent l="0" t="0" r="0" b="0"/>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2349500"/>
                                </a:xfrm>
                                <a:prstGeom prst="rect">
                                  <a:avLst/>
                                </a:prstGeom>
                                <a:noFill/>
                                <a:ln>
                                  <a:noFill/>
                                </a:ln>
                              </pic:spPr>
                            </pic:pic>
                          </a:graphicData>
                        </a:graphic>
                      </wp:inline>
                    </w:drawing>
                  </w:r>
                </w:p>
                <w:p w14:paraId="57C60D16" w14:textId="7338C1B1" w:rsidR="002E5467" w:rsidRPr="00695782" w:rsidRDefault="00BC017C" w:rsidP="006A7751">
                  <w:pPr>
                    <w:rPr>
                      <w:i/>
                      <w:color w:val="800000"/>
                    </w:rPr>
                  </w:pPr>
                  <w:r w:rsidRPr="00695782">
                    <w:rPr>
                      <w:i/>
                      <w:color w:val="800000"/>
                    </w:rPr>
                    <w:t>P</w:t>
                  </w:r>
                  <w:r w:rsidR="00695782" w:rsidRPr="00695782">
                    <w:rPr>
                      <w:i/>
                      <w:color w:val="800000"/>
                    </w:rPr>
                    <w:t>icture</w:t>
                  </w:r>
                  <w:r w:rsidRPr="00695782">
                    <w:rPr>
                      <w:i/>
                      <w:color w:val="800000"/>
                    </w:rPr>
                    <w:t xml:space="preserve"> from </w:t>
                  </w:r>
                  <w:proofErr w:type="spellStart"/>
                  <w:r w:rsidRPr="00695782">
                    <w:rPr>
                      <w:i/>
                      <w:color w:val="800000"/>
                    </w:rPr>
                    <w:t>Nellisfoods</w:t>
                  </w:r>
                  <w:proofErr w:type="spellEnd"/>
                </w:p>
                <w:p w14:paraId="0E37D435" w14:textId="77777777" w:rsidR="00BC017C" w:rsidRDefault="00BC017C" w:rsidP="00BC017C">
                  <w:pPr>
                    <w:pStyle w:val="NormalWeb"/>
                    <w:shd w:val="clear" w:color="auto" w:fill="FFFFFF"/>
                    <w:rPr>
                      <w:rFonts w:ascii="Arial" w:hAnsi="Arial" w:cs="Arial"/>
                      <w:color w:val="141414"/>
                      <w:sz w:val="21"/>
                      <w:szCs w:val="21"/>
                    </w:rPr>
                  </w:pPr>
                  <w:r>
                    <w:rPr>
                      <w:rFonts w:ascii="Arial" w:hAnsi="Arial" w:cs="Arial"/>
                      <w:color w:val="141414"/>
                      <w:sz w:val="21"/>
                      <w:szCs w:val="21"/>
                    </w:rPr>
                    <w:t xml:space="preserve">Heat 300ml of water in a </w:t>
                  </w:r>
                  <w:proofErr w:type="gramStart"/>
                  <w:r>
                    <w:rPr>
                      <w:rFonts w:ascii="Arial" w:hAnsi="Arial" w:cs="Arial"/>
                      <w:color w:val="141414"/>
                      <w:sz w:val="21"/>
                      <w:szCs w:val="21"/>
                    </w:rPr>
                    <w:t>fairly big</w:t>
                  </w:r>
                  <w:proofErr w:type="gramEnd"/>
                  <w:r>
                    <w:rPr>
                      <w:rFonts w:ascii="Arial" w:hAnsi="Arial" w:cs="Arial"/>
                      <w:color w:val="141414"/>
                      <w:sz w:val="21"/>
                      <w:szCs w:val="21"/>
                    </w:rPr>
                    <w:t xml:space="preserve"> pot, the aim is to steam and not to boil. You can also line the bottom of the pot with pieces of wood. </w:t>
                  </w:r>
                </w:p>
                <w:p w14:paraId="0ED4BB17" w14:textId="77777777" w:rsidR="00BC017C" w:rsidRDefault="00BC017C" w:rsidP="00BC017C">
                  <w:pPr>
                    <w:pStyle w:val="NormalWeb"/>
                    <w:shd w:val="clear" w:color="auto" w:fill="FFFFFF"/>
                    <w:rPr>
                      <w:rFonts w:ascii="Arial" w:hAnsi="Arial" w:cs="Arial"/>
                      <w:color w:val="141414"/>
                      <w:sz w:val="21"/>
                      <w:szCs w:val="21"/>
                    </w:rPr>
                  </w:pPr>
                  <w:r>
                    <w:rPr>
                      <w:rFonts w:ascii="Arial" w:hAnsi="Arial" w:cs="Arial"/>
                      <w:color w:val="141414"/>
                      <w:sz w:val="21"/>
                      <w:szCs w:val="21"/>
                    </w:rPr>
                    <w:t xml:space="preserve">Put portions of the beans mixture in 100ml aluminium or plastic bowls. You can also use </w:t>
                  </w:r>
                  <w:proofErr w:type="spellStart"/>
                  <w:r>
                    <w:rPr>
                      <w:rFonts w:ascii="Arial" w:hAnsi="Arial" w:cs="Arial"/>
                      <w:color w:val="141414"/>
                      <w:sz w:val="21"/>
                      <w:szCs w:val="21"/>
                    </w:rPr>
                    <w:t>moi</w:t>
                  </w:r>
                  <w:proofErr w:type="spellEnd"/>
                  <w:r>
                    <w:rPr>
                      <w:rFonts w:ascii="Arial" w:hAnsi="Arial" w:cs="Arial"/>
                      <w:color w:val="141414"/>
                      <w:sz w:val="21"/>
                      <w:szCs w:val="21"/>
                    </w:rPr>
                    <w:t xml:space="preserve"> </w:t>
                  </w:r>
                  <w:proofErr w:type="spellStart"/>
                  <w:r>
                    <w:rPr>
                      <w:rFonts w:ascii="Arial" w:hAnsi="Arial" w:cs="Arial"/>
                      <w:color w:val="141414"/>
                      <w:sz w:val="21"/>
                      <w:szCs w:val="21"/>
                    </w:rPr>
                    <w:t>moi</w:t>
                  </w:r>
                  <w:proofErr w:type="spellEnd"/>
                  <w:r>
                    <w:rPr>
                      <w:rFonts w:ascii="Arial" w:hAnsi="Arial" w:cs="Arial"/>
                      <w:color w:val="141414"/>
                      <w:sz w:val="21"/>
                      <w:szCs w:val="21"/>
                    </w:rPr>
                    <w:t xml:space="preserve"> leaves, which look like banana or large lily leaves. Put the bowls or wraps in the pot, staking them on top of each other.</w:t>
                  </w:r>
                </w:p>
                <w:p w14:paraId="121A1FEC" w14:textId="77777777" w:rsidR="00BC017C" w:rsidRDefault="00BC017C" w:rsidP="00BC017C">
                  <w:pPr>
                    <w:pStyle w:val="NormalWeb"/>
                    <w:shd w:val="clear" w:color="auto" w:fill="FFFFFF"/>
                    <w:rPr>
                      <w:rFonts w:ascii="Arial" w:hAnsi="Arial" w:cs="Arial"/>
                      <w:color w:val="141414"/>
                      <w:sz w:val="21"/>
                      <w:szCs w:val="21"/>
                    </w:rPr>
                  </w:pPr>
                  <w:r>
                    <w:rPr>
                      <w:rFonts w:ascii="Arial" w:hAnsi="Arial" w:cs="Arial"/>
                      <w:color w:val="141414"/>
                      <w:sz w:val="21"/>
                      <w:szCs w:val="21"/>
                    </w:rPr>
                    <w:t>Once you have all the bowls in the pot, cover it tightly. This part of the cooking needs close monitoring because the water in the pot must not be above the first bowl, it needs to be topped up at intervals.</w:t>
                  </w:r>
                </w:p>
                <w:p w14:paraId="0F476DEA" w14:textId="77777777" w:rsidR="00BC017C" w:rsidRDefault="00BC017C" w:rsidP="00BC017C">
                  <w:pPr>
                    <w:pStyle w:val="NormalWeb"/>
                    <w:shd w:val="clear" w:color="auto" w:fill="FFFFFF"/>
                    <w:rPr>
                      <w:rFonts w:ascii="Arial" w:hAnsi="Arial" w:cs="Arial"/>
                      <w:color w:val="141414"/>
                      <w:sz w:val="21"/>
                      <w:szCs w:val="21"/>
                    </w:rPr>
                  </w:pPr>
                  <w:r>
                    <w:rPr>
                      <w:rFonts w:ascii="Arial" w:hAnsi="Arial" w:cs="Arial"/>
                      <w:color w:val="141414"/>
                      <w:sz w:val="21"/>
                      <w:szCs w:val="21"/>
                    </w:rPr>
                    <w:t>Allow the moimoi to cook for about 45 minutes. Check it is well cooked by dipping a knife into a bowl and checking how sticky it is.</w:t>
                  </w:r>
                </w:p>
                <w:p w14:paraId="425060EE" w14:textId="77777777" w:rsidR="00BC017C" w:rsidRDefault="00BC017C" w:rsidP="00BC017C">
                  <w:pPr>
                    <w:pStyle w:val="NormalWeb"/>
                    <w:shd w:val="clear" w:color="auto" w:fill="FFFFFF"/>
                    <w:rPr>
                      <w:rFonts w:ascii="Arial" w:hAnsi="Arial" w:cs="Arial"/>
                      <w:color w:val="141414"/>
                      <w:sz w:val="21"/>
                      <w:szCs w:val="21"/>
                    </w:rPr>
                  </w:pPr>
                  <w:r>
                    <w:rPr>
                      <w:rFonts w:ascii="Arial" w:hAnsi="Arial" w:cs="Arial"/>
                      <w:color w:val="141414"/>
                      <w:sz w:val="21"/>
                      <w:szCs w:val="21"/>
                    </w:rPr>
                    <w:t xml:space="preserve">Once your moimoi is cooked, you can enjoy it alone or serve with custard and rice dishes  </w:t>
                  </w:r>
                </w:p>
                <w:p w14:paraId="20A369C6" w14:textId="65BD28C2" w:rsidR="00BC017C" w:rsidRDefault="00BC017C" w:rsidP="00BC017C">
                  <w:pPr>
                    <w:pStyle w:val="NormalWeb"/>
                    <w:shd w:val="clear" w:color="auto" w:fill="FFFFFF"/>
                    <w:rPr>
                      <w:rFonts w:ascii="Arial" w:hAnsi="Arial" w:cs="Arial"/>
                      <w:color w:val="141414"/>
                      <w:sz w:val="21"/>
                      <w:szCs w:val="21"/>
                    </w:rPr>
                  </w:pPr>
                  <w:r>
                    <w:rPr>
                      <w:rFonts w:ascii="Arial" w:hAnsi="Arial" w:cs="Arial"/>
                      <w:color w:val="141414"/>
                      <w:sz w:val="21"/>
                      <w:szCs w:val="21"/>
                      <w:shd w:val="clear" w:color="auto" w:fill="FFFFFF"/>
                    </w:rPr>
                    <w:t xml:space="preserve">  Drop the bowls in the pot and add water   simultaneously making sure it doesn't top the first bowl. Then cover tightly and cook for about 30 to 50 minutes adding water at interval to avoid burning or too much water that would run into the bowls.</w:t>
                  </w:r>
                </w:p>
                <w:p w14:paraId="381D8634" w14:textId="77777777" w:rsidR="00BC017C" w:rsidRDefault="00BC017C" w:rsidP="00BC017C">
                  <w:pPr>
                    <w:pStyle w:val="NormalWeb"/>
                    <w:shd w:val="clear" w:color="auto" w:fill="FFFFFF"/>
                    <w:rPr>
                      <w:rFonts w:ascii="Arial" w:hAnsi="Arial" w:cs="Arial"/>
                      <w:color w:val="141414"/>
                      <w:sz w:val="21"/>
                      <w:szCs w:val="21"/>
                    </w:rPr>
                  </w:pPr>
                </w:p>
                <w:p w14:paraId="7B8FDFB5" w14:textId="55667C94" w:rsidR="00447E72" w:rsidRPr="00447E72" w:rsidRDefault="00447E72" w:rsidP="006A7751">
                  <w:pPr>
                    <w:rPr>
                      <w:lang w:val="en-GB"/>
                    </w:rPr>
                  </w:pPr>
                </w:p>
              </w:tc>
              <w:tc>
                <w:tcPr>
                  <w:tcW w:w="340" w:type="dxa"/>
                </w:tcPr>
                <w:p w14:paraId="598613BF" w14:textId="77777777" w:rsidR="00381DB7" w:rsidRDefault="00381DB7" w:rsidP="00F627CE"/>
              </w:tc>
              <w:tc>
                <w:tcPr>
                  <w:tcW w:w="4621" w:type="dxa"/>
                </w:tcPr>
                <w:p w14:paraId="07B05CEF" w14:textId="0554309D" w:rsidR="006A7751" w:rsidRPr="00F44DEE" w:rsidRDefault="006A7751" w:rsidP="006A7751">
                  <w:pPr>
                    <w:rPr>
                      <w:color w:val="800000"/>
                    </w:rPr>
                  </w:pPr>
                  <w:r w:rsidRPr="00F44DEE">
                    <w:rPr>
                      <w:color w:val="800000"/>
                    </w:rPr>
                    <w:t xml:space="preserve">Participants will be presented menus with and without meat, asked to choose </w:t>
                  </w:r>
                  <w:r w:rsidR="00F44DEE" w:rsidRPr="00F44DEE">
                    <w:rPr>
                      <w:color w:val="800000"/>
                    </w:rPr>
                    <w:t>and explain</w:t>
                  </w:r>
                  <w:r w:rsidRPr="00F44DEE">
                    <w:rPr>
                      <w:color w:val="800000"/>
                    </w:rPr>
                    <w:t xml:space="preserve"> why they made their choice. We will note the responses under –Health, environment, culture, animal welfare or money.</w:t>
                  </w:r>
                </w:p>
                <w:p w14:paraId="09D9AD36" w14:textId="77777777" w:rsidR="00F44DEE" w:rsidRPr="00F44DEE" w:rsidRDefault="00F44DEE" w:rsidP="006A7751">
                  <w:pPr>
                    <w:rPr>
                      <w:color w:val="800000"/>
                    </w:rPr>
                  </w:pPr>
                </w:p>
                <w:p w14:paraId="13E9E86F" w14:textId="021D9934" w:rsidR="006A7751" w:rsidRPr="00F44DEE" w:rsidRDefault="006A7751" w:rsidP="006A7751">
                  <w:pPr>
                    <w:rPr>
                      <w:color w:val="800000"/>
                    </w:rPr>
                  </w:pPr>
                  <w:r w:rsidRPr="00F44DEE">
                    <w:rPr>
                      <w:color w:val="800000"/>
                    </w:rPr>
                    <w:t xml:space="preserve">This will be followed by presentations by </w:t>
                  </w:r>
                  <w:proofErr w:type="spellStart"/>
                  <w:r w:rsidRPr="00F44DEE">
                    <w:rPr>
                      <w:color w:val="800000"/>
                    </w:rPr>
                    <w:t>Jutta</w:t>
                  </w:r>
                  <w:proofErr w:type="spellEnd"/>
                  <w:r w:rsidRPr="00F44DEE">
                    <w:rPr>
                      <w:color w:val="800000"/>
                    </w:rPr>
                    <w:t xml:space="preserve"> </w:t>
                  </w:r>
                  <w:proofErr w:type="spellStart"/>
                  <w:r w:rsidRPr="00F44DEE">
                    <w:rPr>
                      <w:color w:val="800000"/>
                    </w:rPr>
                    <w:t>Kleber</w:t>
                  </w:r>
                  <w:proofErr w:type="spellEnd"/>
                  <w:r w:rsidRPr="00F44DEE">
                    <w:rPr>
                      <w:color w:val="800000"/>
                    </w:rPr>
                    <w:t xml:space="preserve">- the </w:t>
                  </w:r>
                  <w:proofErr w:type="spellStart"/>
                  <w:r w:rsidRPr="00F44DEE">
                    <w:rPr>
                      <w:color w:val="800000"/>
                    </w:rPr>
                    <w:t>BigPicnic</w:t>
                  </w:r>
                  <w:proofErr w:type="spellEnd"/>
                  <w:r w:rsidRPr="00F44DEE">
                    <w:rPr>
                      <w:color w:val="800000"/>
                    </w:rPr>
                    <w:t xml:space="preserve"> Project, Steve </w:t>
                  </w:r>
                  <w:proofErr w:type="spellStart"/>
                  <w:r w:rsidRPr="00F44DEE">
                    <w:rPr>
                      <w:color w:val="800000"/>
                    </w:rPr>
                    <w:t>Ngabo</w:t>
                  </w:r>
                  <w:proofErr w:type="spellEnd"/>
                  <w:r w:rsidRPr="00F44DEE">
                    <w:rPr>
                      <w:color w:val="800000"/>
                    </w:rPr>
                    <w:t xml:space="preserve">- testimony of an African vegan, Nancy </w:t>
                  </w:r>
                  <w:proofErr w:type="spellStart"/>
                  <w:r w:rsidRPr="00F44DEE">
                    <w:rPr>
                      <w:color w:val="800000"/>
                    </w:rPr>
                    <w:t>Kawaya</w:t>
                  </w:r>
                  <w:proofErr w:type="spellEnd"/>
                  <w:r w:rsidRPr="00F44DEE">
                    <w:rPr>
                      <w:color w:val="800000"/>
                    </w:rPr>
                    <w:t xml:space="preserve"> – </w:t>
                  </w:r>
                  <w:proofErr w:type="spellStart"/>
                  <w:r w:rsidRPr="00F44DEE">
                    <w:rPr>
                      <w:color w:val="800000"/>
                    </w:rPr>
                    <w:t>O’marche</w:t>
                  </w:r>
                  <w:proofErr w:type="spellEnd"/>
                  <w:r w:rsidRPr="00F44DEE">
                    <w:rPr>
                      <w:color w:val="800000"/>
                    </w:rPr>
                    <w:t xml:space="preserve"> and Maureen Duru, The Food Bridge vzw.</w:t>
                  </w:r>
                </w:p>
                <w:p w14:paraId="3E7CA3D0" w14:textId="409DE028" w:rsidR="006A7751" w:rsidRPr="00F44DEE" w:rsidRDefault="006A7751" w:rsidP="006A7751">
                  <w:pPr>
                    <w:rPr>
                      <w:color w:val="800000"/>
                    </w:rPr>
                  </w:pPr>
                  <w:r w:rsidRPr="00F44DEE">
                    <w:rPr>
                      <w:color w:val="800000"/>
                    </w:rPr>
                    <w:t xml:space="preserve">The next session will be </w:t>
                  </w:r>
                  <w:r w:rsidR="00B42026">
                    <w:rPr>
                      <w:color w:val="800000"/>
                    </w:rPr>
                    <w:t xml:space="preserve">the </w:t>
                  </w:r>
                  <w:r w:rsidRPr="00F44DEE">
                    <w:rPr>
                      <w:color w:val="800000"/>
                    </w:rPr>
                    <w:t>presentation</w:t>
                  </w:r>
                  <w:r w:rsidR="00B42026">
                    <w:rPr>
                      <w:color w:val="800000"/>
                    </w:rPr>
                    <w:t xml:space="preserve"> of</w:t>
                  </w:r>
                  <w:r w:rsidRPr="00F44DEE">
                    <w:rPr>
                      <w:color w:val="800000"/>
                    </w:rPr>
                    <w:t xml:space="preserve"> the recipes for the evening’s menu. After which we will dine, drink and discuss some more. Thanks for joining us.</w:t>
                  </w:r>
                </w:p>
                <w:p w14:paraId="4EA52FD0" w14:textId="77777777" w:rsidR="00381DB7" w:rsidRDefault="00381DB7" w:rsidP="009501BB"/>
                <w:p w14:paraId="322822D1" w14:textId="77777777" w:rsidR="006A7751" w:rsidRDefault="006A7751" w:rsidP="009501BB">
                  <w:r w:rsidRPr="007E2E38">
                    <w:rPr>
                      <w:noProof/>
                      <w:lang w:val="fr-FR" w:eastAsia="fr-FR"/>
                    </w:rPr>
                    <w:drawing>
                      <wp:inline distT="0" distB="0" distL="0" distR="0" wp14:anchorId="42AC2037" wp14:editId="605CAFA7">
                        <wp:extent cx="2906974" cy="941070"/>
                        <wp:effectExtent l="0" t="0" r="8255"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3253" cy="959289"/>
                                </a:xfrm>
                                <a:prstGeom prst="rect">
                                  <a:avLst/>
                                </a:prstGeom>
                                <a:noFill/>
                                <a:ln>
                                  <a:noFill/>
                                </a:ln>
                              </pic:spPr>
                            </pic:pic>
                          </a:graphicData>
                        </a:graphic>
                      </wp:inline>
                    </w:drawing>
                  </w:r>
                </w:p>
                <w:p w14:paraId="48CC871D" w14:textId="77777777" w:rsidR="006A7751" w:rsidRPr="00F44DEE" w:rsidRDefault="006A7751" w:rsidP="00F44DEE">
                  <w:pPr>
                    <w:jc w:val="center"/>
                    <w:rPr>
                      <w:i/>
                      <w:color w:val="000000"/>
                    </w:rPr>
                  </w:pPr>
                  <w:proofErr w:type="spellStart"/>
                  <w:r w:rsidRPr="00F44DEE">
                    <w:rPr>
                      <w:i/>
                      <w:color w:val="000000"/>
                    </w:rPr>
                    <w:t>Kolanut</w:t>
                  </w:r>
                  <w:proofErr w:type="spellEnd"/>
                  <w:r w:rsidRPr="00F44DEE">
                    <w:rPr>
                      <w:i/>
                      <w:color w:val="000000"/>
                    </w:rPr>
                    <w:t xml:space="preserve"> – cola </w:t>
                  </w:r>
                  <w:proofErr w:type="spellStart"/>
                  <w:r w:rsidRPr="00F44DEE">
                    <w:rPr>
                      <w:i/>
                      <w:color w:val="000000"/>
                    </w:rPr>
                    <w:t>acuminata</w:t>
                  </w:r>
                  <w:proofErr w:type="spellEnd"/>
                  <w:r w:rsidRPr="00F44DEE">
                    <w:rPr>
                      <w:i/>
                      <w:color w:val="000000"/>
                    </w:rPr>
                    <w:t xml:space="preserve"> and cola </w:t>
                  </w:r>
                  <w:proofErr w:type="spellStart"/>
                  <w:r w:rsidRPr="00F44DEE">
                    <w:rPr>
                      <w:i/>
                      <w:color w:val="000000"/>
                    </w:rPr>
                    <w:t>nitida</w:t>
                  </w:r>
                  <w:proofErr w:type="spellEnd"/>
                </w:p>
                <w:p w14:paraId="69683F8B" w14:textId="77777777" w:rsidR="006A7751" w:rsidRPr="007E2E38" w:rsidRDefault="006A7751" w:rsidP="006A7751">
                  <w:pPr>
                    <w:rPr>
                      <w:color w:val="000000"/>
                    </w:rPr>
                  </w:pPr>
                </w:p>
                <w:p w14:paraId="5F5AB9CB" w14:textId="1844244F" w:rsidR="006A7751" w:rsidRPr="00F44DEE" w:rsidRDefault="006A7751" w:rsidP="006A7751">
                  <w:pPr>
                    <w:rPr>
                      <w:color w:val="800000"/>
                    </w:rPr>
                  </w:pPr>
                  <w:r w:rsidRPr="00F44DEE">
                    <w:rPr>
                      <w:color w:val="800000"/>
                    </w:rPr>
                    <w:t xml:space="preserve">This caffeine filled nut is indigenous to tropical regions of Africa. It </w:t>
                  </w:r>
                  <w:r w:rsidR="00F22294" w:rsidRPr="00F44DEE">
                    <w:rPr>
                      <w:color w:val="800000"/>
                    </w:rPr>
                    <w:t xml:space="preserve">is used for welcoming rites but </w:t>
                  </w:r>
                  <w:r w:rsidRPr="00F44DEE">
                    <w:rPr>
                      <w:color w:val="800000"/>
                    </w:rPr>
                    <w:t xml:space="preserve">has ritualistic, economic, social and cultural values in sub Saharan Africa. </w:t>
                  </w:r>
                </w:p>
                <w:p w14:paraId="17B02569" w14:textId="77777777" w:rsidR="002E5467" w:rsidRDefault="002E5467" w:rsidP="00F63912">
                  <w:pPr>
                    <w:rPr>
                      <w:b/>
                      <w:color w:val="000000"/>
                      <w:u w:val="single"/>
                      <w:shd w:val="clear" w:color="auto" w:fill="FFFFFF"/>
                    </w:rPr>
                  </w:pPr>
                </w:p>
                <w:p w14:paraId="6E48D1A5" w14:textId="77777777" w:rsidR="002E5467" w:rsidRDefault="002E5467" w:rsidP="00F63912">
                  <w:pPr>
                    <w:rPr>
                      <w:b/>
                      <w:color w:val="000000"/>
                      <w:u w:val="single"/>
                      <w:shd w:val="clear" w:color="auto" w:fill="FFFFFF"/>
                    </w:rPr>
                  </w:pPr>
                </w:p>
                <w:p w14:paraId="5749C5E1" w14:textId="77777777" w:rsidR="002E5467" w:rsidRDefault="002E5467" w:rsidP="00F63912">
                  <w:pPr>
                    <w:rPr>
                      <w:b/>
                      <w:color w:val="000000"/>
                      <w:u w:val="single"/>
                      <w:shd w:val="clear" w:color="auto" w:fill="FFFFFF"/>
                    </w:rPr>
                  </w:pPr>
                </w:p>
                <w:p w14:paraId="3B586FC6" w14:textId="7A9F95FB" w:rsidR="00F63912" w:rsidRPr="002B2135" w:rsidRDefault="00F63912" w:rsidP="00F63912">
                  <w:pPr>
                    <w:rPr>
                      <w:b/>
                      <w:color w:val="000000"/>
                      <w:u w:val="single"/>
                      <w:shd w:val="clear" w:color="auto" w:fill="FFFFFF"/>
                    </w:rPr>
                  </w:pPr>
                  <w:r w:rsidRPr="002B2135">
                    <w:rPr>
                      <w:b/>
                      <w:color w:val="000000"/>
                      <w:u w:val="single"/>
                      <w:shd w:val="clear" w:color="auto" w:fill="FFFFFF"/>
                    </w:rPr>
                    <w:t>Black Eyed Beans Sauce</w:t>
                  </w:r>
                </w:p>
                <w:p w14:paraId="4AC4DB2B" w14:textId="77777777" w:rsidR="00F63912" w:rsidRPr="007E2E38" w:rsidRDefault="00F63912" w:rsidP="00F63912">
                  <w:pPr>
                    <w:rPr>
                      <w:color w:val="000000"/>
                      <w:u w:val="single"/>
                      <w:shd w:val="clear" w:color="auto" w:fill="FFFFFF"/>
                    </w:rPr>
                  </w:pPr>
                </w:p>
                <w:p w14:paraId="7D18CB19" w14:textId="77777777" w:rsidR="00F63912" w:rsidRPr="00934BB6" w:rsidRDefault="00F63912" w:rsidP="00F63912">
                  <w:pPr>
                    <w:rPr>
                      <w:color w:val="FF6600"/>
                      <w:u w:val="single"/>
                      <w:shd w:val="clear" w:color="auto" w:fill="FFFFFF"/>
                    </w:rPr>
                  </w:pPr>
                  <w:r w:rsidRPr="00934BB6">
                    <w:rPr>
                      <w:color w:val="FF6600"/>
                      <w:u w:val="single"/>
                      <w:shd w:val="clear" w:color="auto" w:fill="FFFFFF"/>
                    </w:rPr>
                    <w:t>Ingredients</w:t>
                  </w:r>
                </w:p>
                <w:p w14:paraId="3B346D0D" w14:textId="77777777" w:rsidR="00F63912" w:rsidRPr="00934BB6" w:rsidRDefault="00F63912" w:rsidP="00F63912">
                  <w:pPr>
                    <w:rPr>
                      <w:color w:val="FF6600"/>
                      <w:shd w:val="clear" w:color="auto" w:fill="FFFFFF"/>
                    </w:rPr>
                  </w:pPr>
                  <w:r w:rsidRPr="00934BB6">
                    <w:rPr>
                      <w:color w:val="FF6600"/>
                      <w:shd w:val="clear" w:color="auto" w:fill="FFFFFF"/>
                    </w:rPr>
                    <w:t>400 grams black eyed beans (you can use the brown beans too)</w:t>
                  </w:r>
                </w:p>
                <w:p w14:paraId="65486602" w14:textId="77777777" w:rsidR="00F63912" w:rsidRPr="00934BB6" w:rsidRDefault="00F63912" w:rsidP="00F63912">
                  <w:pPr>
                    <w:rPr>
                      <w:color w:val="FF6600"/>
                      <w:shd w:val="clear" w:color="auto" w:fill="FFFFFF"/>
                    </w:rPr>
                  </w:pPr>
                  <w:r w:rsidRPr="00934BB6">
                    <w:rPr>
                      <w:color w:val="FF6600"/>
                      <w:shd w:val="clear" w:color="auto" w:fill="FFFFFF"/>
                    </w:rPr>
                    <w:t>400 grams chopped fresh tomatoes</w:t>
                  </w:r>
                </w:p>
                <w:p w14:paraId="257E5636" w14:textId="77777777" w:rsidR="00F63912" w:rsidRPr="00934BB6" w:rsidRDefault="00F63912" w:rsidP="00F63912">
                  <w:pPr>
                    <w:rPr>
                      <w:color w:val="FF6600"/>
                      <w:shd w:val="clear" w:color="auto" w:fill="FFFFFF"/>
                    </w:rPr>
                  </w:pPr>
                  <w:r w:rsidRPr="00934BB6">
                    <w:rPr>
                      <w:color w:val="FF6600"/>
                      <w:shd w:val="clear" w:color="auto" w:fill="FFFFFF"/>
                    </w:rPr>
                    <w:t>100 grams tomatoes puree</w:t>
                  </w:r>
                </w:p>
                <w:p w14:paraId="7ABE1647" w14:textId="77777777" w:rsidR="00F63912" w:rsidRPr="00934BB6" w:rsidRDefault="00F63912" w:rsidP="00F63912">
                  <w:pPr>
                    <w:rPr>
                      <w:color w:val="FF6600"/>
                      <w:shd w:val="clear" w:color="auto" w:fill="FFFFFF"/>
                    </w:rPr>
                  </w:pPr>
                  <w:r w:rsidRPr="00934BB6">
                    <w:rPr>
                      <w:color w:val="FF6600"/>
                      <w:shd w:val="clear" w:color="auto" w:fill="FFFFFF"/>
                    </w:rPr>
                    <w:t>250 grams chopped onions</w:t>
                  </w:r>
                </w:p>
                <w:p w14:paraId="696998A1" w14:textId="77777777" w:rsidR="00F63912" w:rsidRPr="00934BB6" w:rsidRDefault="00F63912" w:rsidP="00F63912">
                  <w:pPr>
                    <w:rPr>
                      <w:color w:val="FF6600"/>
                      <w:shd w:val="clear" w:color="auto" w:fill="FFFFFF"/>
                    </w:rPr>
                  </w:pPr>
                  <w:r w:rsidRPr="00934BB6">
                    <w:rPr>
                      <w:color w:val="FF6600"/>
                      <w:shd w:val="clear" w:color="auto" w:fill="FFFFFF"/>
                    </w:rPr>
                    <w:t>300 grams of fluted pumpkin leaves( you can substitute with spinach or  mixed vegetables</w:t>
                  </w:r>
                </w:p>
                <w:p w14:paraId="131135A1" w14:textId="77777777" w:rsidR="00F63912" w:rsidRPr="00934BB6" w:rsidRDefault="00F63912" w:rsidP="00F63912">
                  <w:pPr>
                    <w:rPr>
                      <w:color w:val="FF6600"/>
                      <w:shd w:val="clear" w:color="auto" w:fill="FFFFFF"/>
                    </w:rPr>
                  </w:pPr>
                  <w:r w:rsidRPr="00934BB6">
                    <w:rPr>
                      <w:color w:val="FF6600"/>
                      <w:shd w:val="clear" w:color="auto" w:fill="FFFFFF"/>
                    </w:rPr>
                    <w:t>Ground bell pepper ( use according to your taste)</w:t>
                  </w:r>
                </w:p>
                <w:p w14:paraId="16430C80" w14:textId="77777777" w:rsidR="00F63912" w:rsidRPr="00934BB6" w:rsidRDefault="00F63912" w:rsidP="00F63912">
                  <w:pPr>
                    <w:rPr>
                      <w:color w:val="FF6600"/>
                      <w:shd w:val="clear" w:color="auto" w:fill="FFFFFF"/>
                    </w:rPr>
                  </w:pPr>
                  <w:r w:rsidRPr="00934BB6">
                    <w:rPr>
                      <w:color w:val="FF6600"/>
                      <w:shd w:val="clear" w:color="auto" w:fill="FFFFFF"/>
                    </w:rPr>
                    <w:t xml:space="preserve">1teaspoon ground fresh ginger </w:t>
                  </w:r>
                </w:p>
                <w:p w14:paraId="25434805" w14:textId="77777777" w:rsidR="00F63912" w:rsidRPr="00934BB6" w:rsidRDefault="00F63912" w:rsidP="00F63912">
                  <w:pPr>
                    <w:rPr>
                      <w:color w:val="FF6600"/>
                      <w:shd w:val="clear" w:color="auto" w:fill="FFFFFF"/>
                    </w:rPr>
                  </w:pPr>
                  <w:r w:rsidRPr="00934BB6">
                    <w:rPr>
                      <w:color w:val="FF6600"/>
                      <w:shd w:val="clear" w:color="auto" w:fill="FFFFFF"/>
                    </w:rPr>
                    <w:t>Half teaspoon ground fresh garlic</w:t>
                  </w:r>
                </w:p>
                <w:p w14:paraId="212EA02A" w14:textId="77777777" w:rsidR="00F63912" w:rsidRPr="00934BB6" w:rsidRDefault="00F63912" w:rsidP="00F63912">
                  <w:pPr>
                    <w:rPr>
                      <w:color w:val="FF6600"/>
                      <w:shd w:val="clear" w:color="auto" w:fill="FFFFFF"/>
                    </w:rPr>
                  </w:pPr>
                  <w:r w:rsidRPr="00934BB6">
                    <w:rPr>
                      <w:color w:val="FF6600"/>
                      <w:shd w:val="clear" w:color="auto" w:fill="FFFFFF"/>
                    </w:rPr>
                    <w:t>2 bay leaves</w:t>
                  </w:r>
                </w:p>
                <w:p w14:paraId="14C33584" w14:textId="77777777" w:rsidR="00F63912" w:rsidRPr="00934BB6" w:rsidRDefault="00F63912" w:rsidP="00F63912">
                  <w:pPr>
                    <w:rPr>
                      <w:color w:val="FF6600"/>
                      <w:shd w:val="clear" w:color="auto" w:fill="FFFFFF"/>
                    </w:rPr>
                  </w:pPr>
                  <w:r w:rsidRPr="00934BB6">
                    <w:rPr>
                      <w:color w:val="FF6600"/>
                      <w:shd w:val="clear" w:color="auto" w:fill="FFFFFF"/>
                    </w:rPr>
                    <w:t>1table spoon curry powder</w:t>
                  </w:r>
                </w:p>
                <w:p w14:paraId="1FE8BCA8" w14:textId="77777777" w:rsidR="00F63912" w:rsidRPr="00934BB6" w:rsidRDefault="00F63912" w:rsidP="00F63912">
                  <w:pPr>
                    <w:rPr>
                      <w:color w:val="FF6600"/>
                      <w:shd w:val="clear" w:color="auto" w:fill="FFFFFF"/>
                    </w:rPr>
                  </w:pPr>
                  <w:r w:rsidRPr="00934BB6">
                    <w:rPr>
                      <w:color w:val="FF6600"/>
                      <w:shd w:val="clear" w:color="auto" w:fill="FFFFFF"/>
                    </w:rPr>
                    <w:t>Half teaspoon thyme</w:t>
                  </w:r>
                </w:p>
                <w:p w14:paraId="3E9A393F" w14:textId="77777777" w:rsidR="00F63912" w:rsidRPr="00934BB6" w:rsidRDefault="00F63912" w:rsidP="00F63912">
                  <w:pPr>
                    <w:rPr>
                      <w:color w:val="FF6600"/>
                      <w:shd w:val="clear" w:color="auto" w:fill="FFFFFF"/>
                    </w:rPr>
                  </w:pPr>
                  <w:r w:rsidRPr="00934BB6">
                    <w:rPr>
                      <w:color w:val="FF6600"/>
                      <w:shd w:val="clear" w:color="auto" w:fill="FFFFFF"/>
                    </w:rPr>
                    <w:t>2 bouillon cubes</w:t>
                  </w:r>
                </w:p>
                <w:p w14:paraId="3D92F2EA" w14:textId="77777777" w:rsidR="00F63912" w:rsidRPr="00934BB6" w:rsidRDefault="00F63912" w:rsidP="00F63912">
                  <w:pPr>
                    <w:rPr>
                      <w:color w:val="FF6600"/>
                      <w:shd w:val="clear" w:color="auto" w:fill="FFFFFF"/>
                    </w:rPr>
                  </w:pPr>
                  <w:r w:rsidRPr="00934BB6">
                    <w:rPr>
                      <w:color w:val="FF6600"/>
                      <w:shd w:val="clear" w:color="auto" w:fill="FFFFFF"/>
                    </w:rPr>
                    <w:t>Salt to taste</w:t>
                  </w:r>
                </w:p>
                <w:p w14:paraId="497DCA5B" w14:textId="77777777" w:rsidR="00F63912" w:rsidRPr="00934BB6" w:rsidRDefault="00F63912" w:rsidP="00F63912">
                  <w:pPr>
                    <w:rPr>
                      <w:color w:val="FF6600"/>
                      <w:shd w:val="clear" w:color="auto" w:fill="FFFFFF"/>
                    </w:rPr>
                  </w:pPr>
                  <w:r w:rsidRPr="00934BB6">
                    <w:rPr>
                      <w:color w:val="FF6600"/>
                      <w:shd w:val="clear" w:color="auto" w:fill="FFFFFF"/>
                    </w:rPr>
                    <w:t>150ml of vegetable oil</w:t>
                  </w:r>
                </w:p>
                <w:p w14:paraId="79C8EC9B" w14:textId="77777777" w:rsidR="006A7751" w:rsidRDefault="006A7751" w:rsidP="009501BB"/>
                <w:p w14:paraId="2C29F790" w14:textId="77777777" w:rsidR="00F63912" w:rsidRPr="00934BB6" w:rsidRDefault="00F63912" w:rsidP="00F63912">
                  <w:pPr>
                    <w:rPr>
                      <w:b/>
                      <w:color w:val="000000"/>
                      <w:u w:val="single"/>
                      <w:shd w:val="clear" w:color="auto" w:fill="FFFFFF"/>
                    </w:rPr>
                  </w:pPr>
                  <w:r w:rsidRPr="00934BB6">
                    <w:rPr>
                      <w:b/>
                      <w:color w:val="000000"/>
                      <w:u w:val="single"/>
                      <w:shd w:val="clear" w:color="auto" w:fill="FFFFFF"/>
                    </w:rPr>
                    <w:t>Method</w:t>
                  </w:r>
                </w:p>
                <w:p w14:paraId="610B0F86" w14:textId="0866858F" w:rsidR="00F63912" w:rsidRPr="00934BB6" w:rsidRDefault="00F63912" w:rsidP="00F63912">
                  <w:pPr>
                    <w:rPr>
                      <w:color w:val="660066"/>
                      <w:shd w:val="clear" w:color="auto" w:fill="FFFFFF"/>
                    </w:rPr>
                  </w:pPr>
                  <w:r w:rsidRPr="00934BB6">
                    <w:rPr>
                      <w:color w:val="660066"/>
                      <w:shd w:val="clear" w:color="auto" w:fill="FFFFFF"/>
                    </w:rPr>
                    <w:t xml:space="preserve">Wash the beans, pour into a pot of water, cook (adding more water intermittently as needed) until the </w:t>
                  </w:r>
                  <w:r w:rsidR="00934BB6" w:rsidRPr="00934BB6">
                    <w:rPr>
                      <w:color w:val="660066"/>
                      <w:shd w:val="clear" w:color="auto" w:fill="FFFFFF"/>
                    </w:rPr>
                    <w:t>beans are</w:t>
                  </w:r>
                  <w:r w:rsidRPr="00934BB6">
                    <w:rPr>
                      <w:color w:val="660066"/>
                      <w:shd w:val="clear" w:color="auto" w:fill="FFFFFF"/>
                    </w:rPr>
                    <w:t xml:space="preserve"> very soft and the water is almost dried up. Turn off the heat and set aside.</w:t>
                  </w:r>
                </w:p>
                <w:p w14:paraId="6D9FD248" w14:textId="77777777" w:rsidR="00A51660" w:rsidRDefault="00A51660" w:rsidP="00F63912">
                  <w:pPr>
                    <w:rPr>
                      <w:color w:val="660066"/>
                      <w:shd w:val="clear" w:color="auto" w:fill="FFFFFF"/>
                    </w:rPr>
                  </w:pPr>
                </w:p>
                <w:p w14:paraId="005F7B13" w14:textId="26E300BB" w:rsidR="00F63912" w:rsidRPr="00934BB6" w:rsidRDefault="00F63912" w:rsidP="00F63912">
                  <w:pPr>
                    <w:rPr>
                      <w:color w:val="660066"/>
                      <w:shd w:val="clear" w:color="auto" w:fill="FFFFFF"/>
                    </w:rPr>
                  </w:pPr>
                  <w:r w:rsidRPr="00934BB6">
                    <w:rPr>
                      <w:color w:val="660066"/>
                      <w:shd w:val="clear" w:color="auto" w:fill="FFFFFF"/>
                    </w:rPr>
                    <w:t xml:space="preserve">Heat vegetable oil in a pot on medium heat. Sauté the onions, ginger, garlic and </w:t>
                  </w:r>
                  <w:r w:rsidR="00934BB6" w:rsidRPr="00934BB6">
                    <w:rPr>
                      <w:color w:val="660066"/>
                      <w:shd w:val="clear" w:color="auto" w:fill="FFFFFF"/>
                    </w:rPr>
                    <w:t>pepper then</w:t>
                  </w:r>
                  <w:r w:rsidRPr="00934BB6">
                    <w:rPr>
                      <w:color w:val="660066"/>
                      <w:shd w:val="clear" w:color="auto" w:fill="FFFFFF"/>
                    </w:rPr>
                    <w:t xml:space="preserve"> add the chopped tomatoes and stir. Allow to cook for about 5 minutes</w:t>
                  </w:r>
                </w:p>
                <w:p w14:paraId="39C7F92A" w14:textId="77777777" w:rsidR="00A51660" w:rsidRDefault="00A51660" w:rsidP="00F63912">
                  <w:pPr>
                    <w:rPr>
                      <w:color w:val="660066"/>
                      <w:shd w:val="clear" w:color="auto" w:fill="FFFFFF"/>
                    </w:rPr>
                  </w:pPr>
                </w:p>
                <w:p w14:paraId="6A0130E3" w14:textId="275317E2" w:rsidR="00F63912" w:rsidRPr="00934BB6" w:rsidRDefault="00F63912" w:rsidP="00F63912">
                  <w:pPr>
                    <w:rPr>
                      <w:color w:val="660066"/>
                      <w:shd w:val="clear" w:color="auto" w:fill="FFFFFF"/>
                    </w:rPr>
                  </w:pPr>
                  <w:r w:rsidRPr="00934BB6">
                    <w:rPr>
                      <w:color w:val="660066"/>
                      <w:shd w:val="clear" w:color="auto" w:fill="FFFFFF"/>
                    </w:rPr>
                    <w:t>Add the tomatoes puree, curry, thyme, bay leaves, bouillon cubes and stir. Taste for salt and add according to your taste. Allow to cook for another 5 minutes</w:t>
                  </w:r>
                </w:p>
                <w:p w14:paraId="12180EB6" w14:textId="77777777" w:rsidR="00A51660" w:rsidRDefault="00A51660" w:rsidP="00F63912">
                  <w:pPr>
                    <w:rPr>
                      <w:color w:val="660066"/>
                      <w:shd w:val="clear" w:color="auto" w:fill="FFFFFF"/>
                    </w:rPr>
                  </w:pPr>
                </w:p>
                <w:p w14:paraId="4ABD5C04" w14:textId="47AEA5B6" w:rsidR="00F63912" w:rsidRPr="00934BB6" w:rsidRDefault="00F63912" w:rsidP="00F63912">
                  <w:pPr>
                    <w:rPr>
                      <w:color w:val="660066"/>
                      <w:shd w:val="clear" w:color="auto" w:fill="FFFFFF"/>
                    </w:rPr>
                  </w:pPr>
                  <w:r w:rsidRPr="00934BB6">
                    <w:rPr>
                      <w:color w:val="660066"/>
                      <w:shd w:val="clear" w:color="auto" w:fill="FFFFFF"/>
                    </w:rPr>
                    <w:t>Remove the bay leaves and add the cooked beans. Stir and reduce heat, then add the vegetables and allow to simmer for about 3 minutes</w:t>
                  </w:r>
                </w:p>
                <w:p w14:paraId="52C95584" w14:textId="77777777" w:rsidR="00A51660" w:rsidRDefault="00A51660" w:rsidP="00F63912">
                  <w:pPr>
                    <w:rPr>
                      <w:color w:val="660066"/>
                      <w:shd w:val="clear" w:color="auto" w:fill="FFFFFF"/>
                    </w:rPr>
                  </w:pPr>
                </w:p>
                <w:p w14:paraId="5D7FEEBA" w14:textId="3FF91C8E" w:rsidR="00F63912" w:rsidRPr="00934BB6" w:rsidRDefault="00F63912" w:rsidP="00F63912">
                  <w:pPr>
                    <w:rPr>
                      <w:color w:val="660066"/>
                      <w:shd w:val="clear" w:color="auto" w:fill="FFFFFF"/>
                    </w:rPr>
                  </w:pPr>
                  <w:r w:rsidRPr="00934BB6">
                    <w:rPr>
                      <w:color w:val="660066"/>
                      <w:shd w:val="clear" w:color="auto" w:fill="FFFFFF"/>
                    </w:rPr>
                    <w:t>Note: To reduce the time it takes to cook beans, you may use a pressure cooker pot or soak the beans in water for at least 2hours before cooking.</w:t>
                  </w:r>
                </w:p>
                <w:p w14:paraId="0FF63748" w14:textId="77777777" w:rsidR="00F63912" w:rsidRDefault="00F63912" w:rsidP="009501BB"/>
              </w:tc>
            </w:tr>
          </w:tbl>
          <w:p w14:paraId="4658B9D6" w14:textId="77777777" w:rsidR="00F627CE" w:rsidRDefault="00F627CE" w:rsidP="00F627CE"/>
        </w:tc>
      </w:tr>
      <w:tr w:rsidR="005343CD" w14:paraId="772A0335" w14:textId="77777777" w:rsidTr="00385B02">
        <w:trPr>
          <w:trHeight w:val="4704"/>
        </w:trPr>
        <w:tc>
          <w:tcPr>
            <w:tcW w:w="14657" w:type="dxa"/>
            <w:gridSpan w:val="5"/>
          </w:tcPr>
          <w:p w14:paraId="670257E8" w14:textId="77777777" w:rsidR="008466B9" w:rsidRPr="00934BB6" w:rsidRDefault="008466B9" w:rsidP="008466B9">
            <w:pPr>
              <w:rPr>
                <w:rFonts w:cs="Arial"/>
                <w:b/>
                <w:color w:val="660066"/>
                <w:sz w:val="32"/>
                <w:szCs w:val="32"/>
                <w:u w:val="single"/>
                <w:shd w:val="clear" w:color="auto" w:fill="FFFFFF"/>
              </w:rPr>
            </w:pPr>
            <w:r w:rsidRPr="00934BB6">
              <w:rPr>
                <w:rFonts w:cs="Arial"/>
                <w:b/>
                <w:color w:val="660066"/>
                <w:sz w:val="32"/>
                <w:szCs w:val="32"/>
                <w:u w:val="single"/>
                <w:shd w:val="clear" w:color="auto" w:fill="FFFFFF"/>
              </w:rPr>
              <w:lastRenderedPageBreak/>
              <w:t xml:space="preserve">Garden Egg – S. </w:t>
            </w:r>
            <w:proofErr w:type="spellStart"/>
            <w:r w:rsidRPr="00934BB6">
              <w:rPr>
                <w:rFonts w:cs="Arial"/>
                <w:b/>
                <w:color w:val="660066"/>
                <w:sz w:val="32"/>
                <w:szCs w:val="32"/>
                <w:u w:val="single"/>
                <w:shd w:val="clear" w:color="auto" w:fill="FFFFFF"/>
              </w:rPr>
              <w:t>gilo</w:t>
            </w:r>
            <w:proofErr w:type="spellEnd"/>
          </w:p>
          <w:p w14:paraId="5FF33A2B" w14:textId="77777777" w:rsidR="008466B9" w:rsidRPr="008466B9" w:rsidRDefault="008466B9" w:rsidP="008466B9">
            <w:pPr>
              <w:rPr>
                <w:rFonts w:cs="Arial"/>
                <w:b/>
                <w:color w:val="222222"/>
                <w:sz w:val="32"/>
                <w:szCs w:val="32"/>
                <w:shd w:val="clear" w:color="auto" w:fill="FFFFFF"/>
              </w:rPr>
            </w:pPr>
          </w:p>
          <w:p w14:paraId="110B6A20" w14:textId="03CA2440" w:rsidR="008466B9" w:rsidRPr="00934BB6" w:rsidRDefault="008466B9" w:rsidP="00934BB6">
            <w:pPr>
              <w:jc w:val="center"/>
              <w:rPr>
                <w:rFonts w:cs="Helvetica"/>
                <w:b/>
                <w:color w:val="660066"/>
              </w:rPr>
            </w:pPr>
            <w:r w:rsidRPr="00934BB6">
              <w:rPr>
                <w:rFonts w:cs="Helvetica"/>
                <w:b/>
                <w:color w:val="660066"/>
              </w:rPr>
              <w:t>Garden egg is an important crop in several African countries and is indigenous to sub-Saharan Africa.</w:t>
            </w:r>
          </w:p>
          <w:p w14:paraId="7DF313AE" w14:textId="5E8DDFA8" w:rsidR="008466B9" w:rsidRPr="00934BB6" w:rsidRDefault="008466B9" w:rsidP="00934BB6">
            <w:pPr>
              <w:jc w:val="center"/>
              <w:rPr>
                <w:rFonts w:cs="Helvetica"/>
                <w:b/>
                <w:color w:val="660066"/>
              </w:rPr>
            </w:pPr>
            <w:r w:rsidRPr="00934BB6">
              <w:rPr>
                <w:rFonts w:cs="Helvetica"/>
                <w:b/>
                <w:color w:val="660066"/>
              </w:rPr>
              <w:t xml:space="preserve">There are two popular types of garden eggs, the green garden </w:t>
            </w:r>
            <w:r w:rsidR="00934BB6" w:rsidRPr="00934BB6">
              <w:rPr>
                <w:rFonts w:cs="Helvetica"/>
                <w:b/>
                <w:color w:val="660066"/>
              </w:rPr>
              <w:t>egg, which has a slightly bitter taste,</w:t>
            </w:r>
            <w:r w:rsidRPr="00934BB6">
              <w:rPr>
                <w:rFonts w:cs="Helvetica"/>
                <w:b/>
                <w:color w:val="660066"/>
              </w:rPr>
              <w:t xml:space="preserve"> and the milky </w:t>
            </w:r>
            <w:proofErr w:type="spellStart"/>
            <w:r w:rsidRPr="00934BB6">
              <w:rPr>
                <w:rFonts w:cs="Helvetica"/>
                <w:b/>
                <w:color w:val="660066"/>
              </w:rPr>
              <w:t>coloured</w:t>
            </w:r>
            <w:proofErr w:type="spellEnd"/>
            <w:r w:rsidRPr="00934BB6">
              <w:rPr>
                <w:rFonts w:cs="Helvetica"/>
                <w:b/>
                <w:color w:val="660066"/>
              </w:rPr>
              <w:t xml:space="preserve"> garden egg.</w:t>
            </w:r>
          </w:p>
          <w:p w14:paraId="7146F40B" w14:textId="61513E8C" w:rsidR="008466B9" w:rsidRPr="00934BB6" w:rsidRDefault="008466B9" w:rsidP="00934BB6">
            <w:pPr>
              <w:jc w:val="center"/>
              <w:rPr>
                <w:rFonts w:cs="Helvetica"/>
                <w:b/>
                <w:color w:val="660066"/>
              </w:rPr>
            </w:pPr>
            <w:r w:rsidRPr="00934BB6">
              <w:rPr>
                <w:rFonts w:cs="Helvetica"/>
                <w:b/>
                <w:color w:val="660066"/>
              </w:rPr>
              <w:t>It can be eaten raw (with fried ground nuts/ groundnut butter) or used for sauces.</w:t>
            </w:r>
          </w:p>
          <w:p w14:paraId="4A0D3152" w14:textId="77777777" w:rsidR="005343CD" w:rsidRPr="008466B9" w:rsidRDefault="008466B9" w:rsidP="008466B9">
            <w:pPr>
              <w:rPr>
                <w:rFonts w:cs="Helvetica"/>
                <w:color w:val="555555"/>
              </w:rPr>
            </w:pPr>
            <w:r w:rsidRPr="007E2E38">
              <w:rPr>
                <w:noProof/>
                <w:lang w:val="fr-FR" w:eastAsia="fr-FR"/>
              </w:rPr>
              <w:drawing>
                <wp:inline distT="0" distB="0" distL="0" distR="0" wp14:anchorId="5ECB730E" wp14:editId="3E09D4AD">
                  <wp:extent cx="8716006" cy="2215662"/>
                  <wp:effectExtent l="0" t="0" r="9525" b="0"/>
                  <wp:docPr id="9" name="Picture 9" descr="Image result for garden 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arden eg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09679" cy="2264895"/>
                          </a:xfrm>
                          <a:prstGeom prst="rect">
                            <a:avLst/>
                          </a:prstGeom>
                          <a:noFill/>
                          <a:ln>
                            <a:noFill/>
                          </a:ln>
                        </pic:spPr>
                      </pic:pic>
                    </a:graphicData>
                  </a:graphic>
                </wp:inline>
              </w:drawing>
            </w:r>
            <w:r w:rsidRPr="007E2E38">
              <w:rPr>
                <w:rFonts w:cs="Helvetica"/>
                <w:color w:val="555555"/>
              </w:rPr>
              <w:t xml:space="preserve"> </w:t>
            </w:r>
          </w:p>
        </w:tc>
      </w:tr>
      <w:tr w:rsidR="00695782" w14:paraId="7B6F3882" w14:textId="77777777" w:rsidTr="00695782">
        <w:trPr>
          <w:trHeight w:val="1256"/>
        </w:trPr>
        <w:tc>
          <w:tcPr>
            <w:tcW w:w="4502" w:type="dxa"/>
          </w:tcPr>
          <w:p w14:paraId="21CA0217" w14:textId="77777777" w:rsidR="005343CD" w:rsidRPr="008466B9" w:rsidRDefault="008466B9" w:rsidP="00934BB6">
            <w:pPr>
              <w:pStyle w:val="IssueSubtitle"/>
              <w:jc w:val="center"/>
              <w:rPr>
                <w:b w:val="0"/>
                <w:sz w:val="22"/>
                <w:szCs w:val="22"/>
              </w:rPr>
            </w:pPr>
            <w:r w:rsidRPr="008466B9">
              <w:rPr>
                <w:b w:val="0"/>
                <w:sz w:val="22"/>
                <w:szCs w:val="22"/>
              </w:rPr>
              <w:t>M</w:t>
            </w:r>
            <w:r w:rsidRPr="008466B9">
              <w:rPr>
                <w:rFonts w:ascii="Calibri" w:hAnsi="Calibri"/>
                <w:b w:val="0"/>
                <w:sz w:val="28"/>
                <w:szCs w:val="28"/>
              </w:rPr>
              <w:t xml:space="preserve">ilk </w:t>
            </w:r>
            <w:proofErr w:type="spellStart"/>
            <w:r w:rsidRPr="008466B9">
              <w:rPr>
                <w:rFonts w:ascii="Calibri" w:hAnsi="Calibri"/>
                <w:b w:val="0"/>
                <w:sz w:val="28"/>
                <w:szCs w:val="28"/>
              </w:rPr>
              <w:t>coloured</w:t>
            </w:r>
            <w:proofErr w:type="spellEnd"/>
            <w:r w:rsidRPr="008466B9">
              <w:rPr>
                <w:rFonts w:ascii="Calibri" w:hAnsi="Calibri"/>
                <w:b w:val="0"/>
                <w:sz w:val="28"/>
                <w:szCs w:val="28"/>
              </w:rPr>
              <w:t xml:space="preserve"> garden eggs</w:t>
            </w:r>
          </w:p>
        </w:tc>
        <w:tc>
          <w:tcPr>
            <w:tcW w:w="229" w:type="dxa"/>
          </w:tcPr>
          <w:p w14:paraId="5DBEED51" w14:textId="77777777" w:rsidR="005343CD" w:rsidRDefault="005343CD" w:rsidP="00934BB6">
            <w:pPr>
              <w:jc w:val="center"/>
            </w:pPr>
          </w:p>
        </w:tc>
        <w:tc>
          <w:tcPr>
            <w:tcW w:w="3788" w:type="dxa"/>
          </w:tcPr>
          <w:p w14:paraId="00A328C7" w14:textId="77777777" w:rsidR="005343CD" w:rsidRPr="008466B9" w:rsidRDefault="005343CD" w:rsidP="00934BB6">
            <w:pPr>
              <w:pStyle w:val="IssueSubtitle"/>
              <w:jc w:val="center"/>
              <w:rPr>
                <w:rFonts w:ascii="Calibri" w:hAnsi="Calibri"/>
                <w:b w:val="0"/>
                <w:sz w:val="28"/>
                <w:szCs w:val="28"/>
              </w:rPr>
            </w:pPr>
          </w:p>
        </w:tc>
        <w:tc>
          <w:tcPr>
            <w:tcW w:w="234" w:type="dxa"/>
          </w:tcPr>
          <w:p w14:paraId="0E60006F" w14:textId="77777777" w:rsidR="005343CD" w:rsidRPr="008466B9" w:rsidRDefault="005343CD" w:rsidP="00934BB6">
            <w:pPr>
              <w:jc w:val="center"/>
              <w:rPr>
                <w:rFonts w:ascii="Calibri" w:hAnsi="Calibri"/>
                <w:noProof/>
                <w:sz w:val="28"/>
                <w:szCs w:val="28"/>
              </w:rPr>
            </w:pPr>
          </w:p>
        </w:tc>
        <w:tc>
          <w:tcPr>
            <w:tcW w:w="5904" w:type="dxa"/>
          </w:tcPr>
          <w:p w14:paraId="13FD6743" w14:textId="77777777" w:rsidR="005343CD" w:rsidRPr="008466B9" w:rsidRDefault="008466B9" w:rsidP="00934BB6">
            <w:pPr>
              <w:pStyle w:val="IssueSubtitle"/>
              <w:jc w:val="center"/>
              <w:rPr>
                <w:rFonts w:ascii="Calibri" w:hAnsi="Calibri"/>
                <w:b w:val="0"/>
                <w:sz w:val="28"/>
                <w:szCs w:val="28"/>
              </w:rPr>
            </w:pPr>
            <w:r w:rsidRPr="008466B9">
              <w:rPr>
                <w:rFonts w:ascii="Calibri" w:hAnsi="Calibri"/>
                <w:b w:val="0"/>
                <w:sz w:val="28"/>
                <w:szCs w:val="28"/>
              </w:rPr>
              <w:t>Green garden eggs</w:t>
            </w:r>
          </w:p>
        </w:tc>
      </w:tr>
      <w:tr w:rsidR="00695782" w14:paraId="791A5D46" w14:textId="77777777" w:rsidTr="00385B02">
        <w:trPr>
          <w:trHeight w:val="1256"/>
        </w:trPr>
        <w:tc>
          <w:tcPr>
            <w:tcW w:w="8519" w:type="dxa"/>
            <w:gridSpan w:val="3"/>
          </w:tcPr>
          <w:p w14:paraId="74D7E080" w14:textId="77777777" w:rsidR="00A37FA5" w:rsidRPr="00934BB6" w:rsidRDefault="00D07BAB" w:rsidP="008466B9">
            <w:pPr>
              <w:pStyle w:val="Keyword"/>
              <w:rPr>
                <w:rFonts w:ascii="Calibri" w:hAnsi="Calibri"/>
                <w:color w:val="660066"/>
                <w:sz w:val="40"/>
                <w:szCs w:val="40"/>
              </w:rPr>
            </w:pPr>
            <w:r w:rsidRPr="00934BB6">
              <w:rPr>
                <w:rFonts w:ascii="Calibri" w:hAnsi="Calibri"/>
                <w:color w:val="660066"/>
                <w:sz w:val="40"/>
                <w:szCs w:val="40"/>
              </w:rPr>
              <w:lastRenderedPageBreak/>
              <w:t xml:space="preserve">African pear (Ube, </w:t>
            </w:r>
            <w:proofErr w:type="spellStart"/>
            <w:r w:rsidRPr="00934BB6">
              <w:rPr>
                <w:rFonts w:ascii="Calibri" w:hAnsi="Calibri"/>
                <w:color w:val="660066"/>
                <w:sz w:val="40"/>
                <w:szCs w:val="40"/>
              </w:rPr>
              <w:t>Safu</w:t>
            </w:r>
            <w:proofErr w:type="spellEnd"/>
            <w:r w:rsidRPr="00934BB6">
              <w:rPr>
                <w:rFonts w:ascii="Calibri" w:hAnsi="Calibri"/>
                <w:color w:val="660066"/>
                <w:sz w:val="40"/>
                <w:szCs w:val="4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36"/>
              <w:gridCol w:w="295"/>
              <w:gridCol w:w="4188"/>
            </w:tblGrid>
            <w:tr w:rsidR="00AA4797" w:rsidRPr="00D07BAB" w14:paraId="5D115822" w14:textId="77777777" w:rsidTr="00946B6E">
              <w:tc>
                <w:tcPr>
                  <w:tcW w:w="4473" w:type="dxa"/>
                </w:tcPr>
                <w:p w14:paraId="18CC8E1B" w14:textId="77777777" w:rsidR="00DD774E" w:rsidRPr="00D07BAB" w:rsidRDefault="00DD774E" w:rsidP="00DD774E">
                  <w:pPr>
                    <w:pStyle w:val="AuthorName"/>
                    <w:rPr>
                      <w:rFonts w:ascii="Calibri" w:hAnsi="Calibri"/>
                    </w:rPr>
                  </w:pPr>
                </w:p>
                <w:p w14:paraId="7A74622B" w14:textId="77777777" w:rsidR="00D07BAB" w:rsidRDefault="00D07BAB" w:rsidP="00D07BAB">
                  <w:pPr>
                    <w:rPr>
                      <w:rFonts w:cs="Arial"/>
                      <w:color w:val="222222"/>
                      <w:shd w:val="clear" w:color="auto" w:fill="FFFFFF"/>
                    </w:rPr>
                  </w:pPr>
                </w:p>
                <w:p w14:paraId="03E88D8A" w14:textId="59D75FEA" w:rsidR="00D07BAB" w:rsidRPr="00BC2E9B" w:rsidRDefault="00D07BAB" w:rsidP="00BC2E9B">
                  <w:pPr>
                    <w:jc w:val="both"/>
                    <w:rPr>
                      <w:rFonts w:ascii="Calibri" w:hAnsi="Calibri" w:cs="Arial"/>
                      <w:b/>
                      <w:color w:val="222222"/>
                      <w:sz w:val="28"/>
                      <w:szCs w:val="28"/>
                      <w:shd w:val="clear" w:color="auto" w:fill="FFFFFF"/>
                    </w:rPr>
                  </w:pPr>
                  <w:r w:rsidRPr="00934BB6">
                    <w:rPr>
                      <w:rFonts w:ascii="Calibri" w:hAnsi="Calibri" w:cs="Arial"/>
                      <w:b/>
                      <w:color w:val="222222"/>
                      <w:sz w:val="28"/>
                      <w:szCs w:val="28"/>
                      <w:shd w:val="clear" w:color="auto" w:fill="FFFFFF"/>
                    </w:rPr>
                    <w:t xml:space="preserve">African pear - </w:t>
                  </w:r>
                  <w:r w:rsidRPr="00934BB6">
                    <w:rPr>
                      <w:rFonts w:ascii="Calibri" w:hAnsi="Calibri" w:cs="Arial"/>
                      <w:b/>
                      <w:i/>
                      <w:iCs/>
                      <w:color w:val="222222"/>
                      <w:sz w:val="28"/>
                      <w:szCs w:val="28"/>
                      <w:shd w:val="clear" w:color="auto" w:fill="FFFFFF"/>
                    </w:rPr>
                    <w:t>D. edulis</w:t>
                  </w:r>
                  <w:r w:rsidRPr="00934BB6">
                    <w:rPr>
                      <w:rFonts w:ascii="Calibri" w:hAnsi="Calibri" w:cs="Arial"/>
                      <w:b/>
                      <w:color w:val="222222"/>
                      <w:sz w:val="28"/>
                      <w:szCs w:val="28"/>
                      <w:shd w:val="clear" w:color="auto" w:fill="FFFFFF"/>
                    </w:rPr>
                    <w:t xml:space="preserve"> is </w:t>
                  </w:r>
                  <w:r w:rsidR="00934BB6" w:rsidRPr="00934BB6">
                    <w:rPr>
                      <w:rFonts w:ascii="Calibri" w:hAnsi="Calibri" w:cs="Arial"/>
                      <w:b/>
                      <w:color w:val="222222"/>
                      <w:sz w:val="28"/>
                      <w:szCs w:val="28"/>
                      <w:shd w:val="clear" w:color="auto" w:fill="FFFFFF"/>
                    </w:rPr>
                    <w:t xml:space="preserve">a </w:t>
                  </w:r>
                  <w:hyperlink r:id="rId17" w:tooltip="Fruit" w:history="1">
                    <w:r w:rsidRPr="00934BB6">
                      <w:rPr>
                        <w:rStyle w:val="Lienhypertexte"/>
                        <w:rFonts w:ascii="Calibri" w:hAnsi="Calibri" w:cs="Arial"/>
                        <w:b/>
                        <w:color w:val="0B0080"/>
                        <w:sz w:val="28"/>
                        <w:szCs w:val="28"/>
                        <w:shd w:val="clear" w:color="auto" w:fill="FFFFFF"/>
                      </w:rPr>
                      <w:t>fruit</w:t>
                    </w:r>
                  </w:hyperlink>
                  <w:r w:rsidR="00934BB6" w:rsidRPr="00934BB6">
                    <w:rPr>
                      <w:rFonts w:ascii="Calibri" w:hAnsi="Calibri" w:cs="Arial"/>
                      <w:b/>
                      <w:color w:val="222222"/>
                      <w:sz w:val="28"/>
                      <w:szCs w:val="28"/>
                      <w:shd w:val="clear" w:color="auto" w:fill="FFFFFF"/>
                    </w:rPr>
                    <w:t>, which</w:t>
                  </w:r>
                  <w:r w:rsidRPr="00934BB6">
                    <w:rPr>
                      <w:rFonts w:ascii="Calibri" w:hAnsi="Calibri" w:cs="Arial"/>
                      <w:b/>
                      <w:color w:val="222222"/>
                      <w:sz w:val="28"/>
                      <w:szCs w:val="28"/>
                      <w:shd w:val="clear" w:color="auto" w:fill="FFFFFF"/>
                    </w:rPr>
                    <w:t xml:space="preserve"> can be </w:t>
                  </w:r>
                  <w:r w:rsidR="00934BB6" w:rsidRPr="00934BB6">
                    <w:rPr>
                      <w:rFonts w:ascii="Calibri" w:hAnsi="Calibri" w:cs="Arial"/>
                      <w:b/>
                      <w:color w:val="222222"/>
                      <w:sz w:val="28"/>
                      <w:szCs w:val="28"/>
                      <w:shd w:val="clear" w:color="auto" w:fill="FFFFFF"/>
                    </w:rPr>
                    <w:t>eaten</w:t>
                  </w:r>
                  <w:r w:rsidRPr="00934BB6">
                    <w:rPr>
                      <w:rFonts w:ascii="Calibri" w:hAnsi="Calibri" w:cs="Arial"/>
                      <w:b/>
                      <w:color w:val="222222"/>
                      <w:sz w:val="28"/>
                      <w:szCs w:val="28"/>
                      <w:shd w:val="clear" w:color="auto" w:fill="FFFFFF"/>
                    </w:rPr>
                    <w:t xml:space="preserve"> raw, cooked in salt water or roasted. The cooked flesh of the fruit has a texture similar to </w:t>
                  </w:r>
                  <w:hyperlink r:id="rId18" w:tooltip="Butter" w:history="1">
                    <w:r w:rsidRPr="00934BB6">
                      <w:rPr>
                        <w:rStyle w:val="Lienhypertexte"/>
                        <w:rFonts w:ascii="Calibri" w:hAnsi="Calibri" w:cs="Arial"/>
                        <w:b/>
                        <w:color w:val="0B0080"/>
                        <w:sz w:val="28"/>
                        <w:szCs w:val="28"/>
                        <w:shd w:val="clear" w:color="auto" w:fill="FFFFFF"/>
                      </w:rPr>
                      <w:t>butter</w:t>
                    </w:r>
                  </w:hyperlink>
                  <w:r w:rsidRPr="00934BB6">
                    <w:rPr>
                      <w:rFonts w:ascii="Calibri" w:hAnsi="Calibri" w:cs="Arial"/>
                      <w:b/>
                      <w:color w:val="222222"/>
                      <w:sz w:val="28"/>
                      <w:szCs w:val="28"/>
                      <w:shd w:val="clear" w:color="auto" w:fill="FFFFFF"/>
                    </w:rPr>
                    <w:t>. </w:t>
                  </w:r>
                </w:p>
                <w:p w14:paraId="5DDBD58B" w14:textId="653D6A00" w:rsidR="00D07BAB" w:rsidRPr="00934BB6" w:rsidRDefault="00D07BAB" w:rsidP="00934BB6">
                  <w:pPr>
                    <w:jc w:val="both"/>
                    <w:rPr>
                      <w:rFonts w:ascii="Calibri" w:hAnsi="Calibri" w:cs="Arial"/>
                      <w:color w:val="660066"/>
                      <w:sz w:val="28"/>
                      <w:szCs w:val="28"/>
                      <w:shd w:val="clear" w:color="auto" w:fill="FFFFFF"/>
                    </w:rPr>
                  </w:pPr>
                  <w:r w:rsidRPr="00934BB6">
                    <w:rPr>
                      <w:rFonts w:ascii="Calibri" w:hAnsi="Calibri" w:cs="Arial"/>
                      <w:color w:val="660066"/>
                      <w:sz w:val="28"/>
                      <w:szCs w:val="28"/>
                      <w:shd w:val="clear" w:color="auto" w:fill="FFFFFF"/>
                    </w:rPr>
                    <w:t xml:space="preserve">It is a tropical </w:t>
                  </w:r>
                  <w:r w:rsidR="00934BB6" w:rsidRPr="00934BB6">
                    <w:rPr>
                      <w:rFonts w:ascii="Calibri" w:hAnsi="Calibri" w:cs="Arial"/>
                      <w:color w:val="660066"/>
                      <w:sz w:val="28"/>
                      <w:szCs w:val="28"/>
                      <w:shd w:val="clear" w:color="auto" w:fill="FFFFFF"/>
                    </w:rPr>
                    <w:t>fruit found</w:t>
                  </w:r>
                  <w:r w:rsidRPr="00934BB6">
                    <w:rPr>
                      <w:rFonts w:ascii="Calibri" w:hAnsi="Calibri" w:cs="Arial"/>
                      <w:color w:val="660066"/>
                      <w:sz w:val="28"/>
                      <w:szCs w:val="28"/>
                      <w:shd w:val="clear" w:color="auto" w:fill="FFFFFF"/>
                    </w:rPr>
                    <w:t xml:space="preserve"> in Africa especially in the West, Central, East and parts of south African countries such as Nigeria, Cameroon, Congo, Sierra Leone, Angola etc.</w:t>
                  </w:r>
                  <w:r w:rsidR="00934BB6" w:rsidRPr="00934BB6">
                    <w:rPr>
                      <w:rFonts w:ascii="Calibri" w:hAnsi="Calibri" w:cs="Arial"/>
                      <w:color w:val="660066"/>
                      <w:sz w:val="28"/>
                      <w:szCs w:val="28"/>
                      <w:shd w:val="clear" w:color="auto" w:fill="FFFFFF"/>
                    </w:rPr>
                    <w:t xml:space="preserve"> I</w:t>
                  </w:r>
                  <w:r w:rsidRPr="00934BB6">
                    <w:rPr>
                      <w:rFonts w:ascii="Calibri" w:hAnsi="Calibri" w:cs="Arial"/>
                      <w:color w:val="660066"/>
                      <w:sz w:val="28"/>
                      <w:szCs w:val="28"/>
                      <w:shd w:val="clear" w:color="auto" w:fill="FFFFFF"/>
                    </w:rPr>
                    <w:t>t has for centuries been an important nutritional and medicinal plant. Research is still ongoing to document fully, the benefits of the fruit and plant.</w:t>
                  </w:r>
                </w:p>
                <w:p w14:paraId="559C19E6" w14:textId="77777777" w:rsidR="008466B9" w:rsidRPr="00385B02" w:rsidRDefault="008466B9" w:rsidP="008466B9">
                  <w:pPr>
                    <w:rPr>
                      <w:rFonts w:ascii="Calibri" w:hAnsi="Calibri"/>
                      <w:color w:val="000000"/>
                      <w:sz w:val="28"/>
                      <w:szCs w:val="28"/>
                      <w:shd w:val="clear" w:color="auto" w:fill="FFFFFF"/>
                    </w:rPr>
                  </w:pPr>
                </w:p>
                <w:p w14:paraId="609A75AD" w14:textId="77777777" w:rsidR="00AA4797" w:rsidRPr="00D07BAB" w:rsidRDefault="00AA4797" w:rsidP="008466B9">
                  <w:pPr>
                    <w:rPr>
                      <w:rFonts w:ascii="Calibri" w:hAnsi="Calibri"/>
                    </w:rPr>
                  </w:pPr>
                </w:p>
              </w:tc>
              <w:tc>
                <w:tcPr>
                  <w:tcW w:w="340" w:type="dxa"/>
                </w:tcPr>
                <w:p w14:paraId="20A167FC" w14:textId="77777777" w:rsidR="00AA4797" w:rsidRPr="00D07BAB" w:rsidRDefault="00AA4797" w:rsidP="00AA4797">
                  <w:pPr>
                    <w:rPr>
                      <w:rFonts w:ascii="Calibri" w:hAnsi="Calibri"/>
                    </w:rPr>
                  </w:pPr>
                </w:p>
              </w:tc>
              <w:tc>
                <w:tcPr>
                  <w:tcW w:w="4621" w:type="dxa"/>
                </w:tcPr>
                <w:p w14:paraId="1B3F0CF1" w14:textId="77777777" w:rsidR="00D07BAB" w:rsidRPr="00D07BAB" w:rsidRDefault="00D07BAB" w:rsidP="00D07BAB">
                  <w:pPr>
                    <w:rPr>
                      <w:rFonts w:ascii="Calibri" w:hAnsi="Calibri" w:cs="Arial"/>
                      <w:color w:val="222222"/>
                      <w:shd w:val="clear" w:color="auto" w:fill="FFFFFF"/>
                    </w:rPr>
                  </w:pPr>
                </w:p>
                <w:p w14:paraId="5CE0296E" w14:textId="77777777" w:rsidR="00D07BAB" w:rsidRPr="00D07BAB" w:rsidRDefault="00D07BAB" w:rsidP="00D07BAB">
                  <w:pPr>
                    <w:rPr>
                      <w:rFonts w:ascii="Calibri" w:hAnsi="Calibri" w:cs="Arial"/>
                      <w:color w:val="222222"/>
                      <w:shd w:val="clear" w:color="auto" w:fill="FFFFFF"/>
                    </w:rPr>
                  </w:pPr>
                </w:p>
                <w:p w14:paraId="1EA23D6D" w14:textId="77777777" w:rsidR="00D07BAB" w:rsidRPr="00934BB6" w:rsidRDefault="00D07BAB" w:rsidP="00D07BAB">
                  <w:pPr>
                    <w:rPr>
                      <w:rFonts w:ascii="Calibri" w:hAnsi="Calibri"/>
                      <w:b/>
                      <w:color w:val="000000"/>
                      <w:sz w:val="28"/>
                      <w:szCs w:val="28"/>
                      <w:u w:val="single"/>
                      <w:shd w:val="clear" w:color="auto" w:fill="FFFFFF"/>
                    </w:rPr>
                  </w:pPr>
                  <w:r w:rsidRPr="00934BB6">
                    <w:rPr>
                      <w:rFonts w:ascii="Calibri" w:hAnsi="Calibri"/>
                      <w:b/>
                      <w:color w:val="000000"/>
                      <w:sz w:val="28"/>
                      <w:szCs w:val="28"/>
                      <w:u w:val="single"/>
                      <w:shd w:val="clear" w:color="auto" w:fill="FFFFFF"/>
                    </w:rPr>
                    <w:t>African pear and sweet corn</w:t>
                  </w:r>
                </w:p>
                <w:p w14:paraId="511B379E" w14:textId="77777777" w:rsidR="00D07BAB" w:rsidRPr="00385B02" w:rsidRDefault="00D07BAB" w:rsidP="00D07BAB">
                  <w:pPr>
                    <w:rPr>
                      <w:rFonts w:ascii="Calibri" w:hAnsi="Calibri"/>
                      <w:color w:val="000000"/>
                      <w:u w:val="single"/>
                      <w:shd w:val="clear" w:color="auto" w:fill="FFFFFF"/>
                    </w:rPr>
                  </w:pPr>
                </w:p>
                <w:p w14:paraId="1C318B02" w14:textId="77777777" w:rsidR="00D07BAB" w:rsidRPr="00934BB6" w:rsidRDefault="00D07BAB" w:rsidP="00D07BAB">
                  <w:pPr>
                    <w:rPr>
                      <w:rFonts w:ascii="Calibri" w:hAnsi="Calibri"/>
                      <w:b/>
                      <w:color w:val="000000"/>
                      <w:u w:val="single"/>
                      <w:shd w:val="clear" w:color="auto" w:fill="FFFFFF"/>
                    </w:rPr>
                  </w:pPr>
                  <w:r w:rsidRPr="00934BB6">
                    <w:rPr>
                      <w:rFonts w:ascii="Calibri" w:hAnsi="Calibri"/>
                      <w:b/>
                      <w:color w:val="000000"/>
                      <w:u w:val="single"/>
                      <w:shd w:val="clear" w:color="auto" w:fill="FFFFFF"/>
                    </w:rPr>
                    <w:t>Ingredients</w:t>
                  </w:r>
                </w:p>
                <w:p w14:paraId="33AE80B4" w14:textId="77777777" w:rsidR="00D07BAB" w:rsidRPr="00385B02" w:rsidRDefault="00D07BAB" w:rsidP="00D07BAB">
                  <w:pPr>
                    <w:rPr>
                      <w:rFonts w:ascii="Calibri" w:hAnsi="Calibri"/>
                      <w:color w:val="000000"/>
                      <w:u w:val="single"/>
                      <w:shd w:val="clear" w:color="auto" w:fill="FFFFFF"/>
                    </w:rPr>
                  </w:pPr>
                </w:p>
                <w:p w14:paraId="488C3CFA" w14:textId="77777777" w:rsidR="00D07BAB" w:rsidRPr="00934BB6" w:rsidRDefault="00D07BAB" w:rsidP="00934BB6">
                  <w:pPr>
                    <w:pStyle w:val="Paragraphedeliste"/>
                    <w:numPr>
                      <w:ilvl w:val="0"/>
                      <w:numId w:val="3"/>
                    </w:numPr>
                    <w:rPr>
                      <w:rFonts w:ascii="Calibri" w:hAnsi="Calibri"/>
                      <w:b/>
                      <w:color w:val="000000"/>
                      <w:shd w:val="clear" w:color="auto" w:fill="FFFFFF"/>
                    </w:rPr>
                  </w:pPr>
                  <w:r w:rsidRPr="00934BB6">
                    <w:rPr>
                      <w:rFonts w:ascii="Calibri" w:hAnsi="Calibri"/>
                      <w:b/>
                      <w:color w:val="000000"/>
                      <w:shd w:val="clear" w:color="auto" w:fill="FFFFFF"/>
                    </w:rPr>
                    <w:t xml:space="preserve">4 African pears </w:t>
                  </w:r>
                </w:p>
                <w:p w14:paraId="470C1684" w14:textId="77777777" w:rsidR="00D07BAB" w:rsidRPr="00934BB6" w:rsidRDefault="00D07BAB" w:rsidP="00934BB6">
                  <w:pPr>
                    <w:pStyle w:val="Paragraphedeliste"/>
                    <w:numPr>
                      <w:ilvl w:val="0"/>
                      <w:numId w:val="3"/>
                    </w:numPr>
                    <w:rPr>
                      <w:rFonts w:ascii="Calibri" w:hAnsi="Calibri"/>
                      <w:b/>
                      <w:color w:val="000000"/>
                      <w:shd w:val="clear" w:color="auto" w:fill="FFFFFF"/>
                    </w:rPr>
                  </w:pPr>
                  <w:r w:rsidRPr="00934BB6">
                    <w:rPr>
                      <w:rFonts w:ascii="Calibri" w:hAnsi="Calibri"/>
                      <w:b/>
                      <w:color w:val="000000"/>
                      <w:shd w:val="clear" w:color="auto" w:fill="FFFFFF"/>
                    </w:rPr>
                    <w:t>2 cobs sweet corn</w:t>
                  </w:r>
                </w:p>
                <w:p w14:paraId="35C89BAC" w14:textId="77777777" w:rsidR="00D07BAB" w:rsidRPr="00934BB6" w:rsidRDefault="00D07BAB" w:rsidP="00934BB6">
                  <w:pPr>
                    <w:pStyle w:val="Paragraphedeliste"/>
                    <w:numPr>
                      <w:ilvl w:val="0"/>
                      <w:numId w:val="3"/>
                    </w:numPr>
                    <w:rPr>
                      <w:rFonts w:ascii="Calibri" w:hAnsi="Calibri"/>
                      <w:b/>
                      <w:color w:val="000000"/>
                      <w:shd w:val="clear" w:color="auto" w:fill="FFFFFF"/>
                    </w:rPr>
                  </w:pPr>
                  <w:r w:rsidRPr="00934BB6">
                    <w:rPr>
                      <w:rFonts w:ascii="Calibri" w:hAnsi="Calibri"/>
                      <w:b/>
                      <w:color w:val="000000"/>
                      <w:shd w:val="clear" w:color="auto" w:fill="FFFFFF"/>
                    </w:rPr>
                    <w:t xml:space="preserve">Salt </w:t>
                  </w:r>
                </w:p>
                <w:p w14:paraId="6C08E787" w14:textId="77777777" w:rsidR="00D07BAB" w:rsidRPr="00385B02" w:rsidRDefault="00D07BAB" w:rsidP="00D07BAB">
                  <w:pPr>
                    <w:rPr>
                      <w:rFonts w:ascii="Calibri" w:hAnsi="Calibri"/>
                      <w:color w:val="000000"/>
                      <w:shd w:val="clear" w:color="auto" w:fill="FFFFFF"/>
                    </w:rPr>
                  </w:pPr>
                </w:p>
                <w:p w14:paraId="22DAB791" w14:textId="3427864B" w:rsidR="00D07BAB" w:rsidRPr="00BC2E9B" w:rsidRDefault="00D07BAB" w:rsidP="00D07BAB">
                  <w:pPr>
                    <w:rPr>
                      <w:rFonts w:ascii="Calibri" w:hAnsi="Calibri"/>
                      <w:b/>
                      <w:color w:val="000000"/>
                      <w:u w:val="single"/>
                      <w:shd w:val="clear" w:color="auto" w:fill="FFFFFF"/>
                    </w:rPr>
                  </w:pPr>
                  <w:r w:rsidRPr="00934BB6">
                    <w:rPr>
                      <w:rFonts w:ascii="Calibri" w:hAnsi="Calibri"/>
                      <w:b/>
                      <w:color w:val="000000"/>
                      <w:u w:val="single"/>
                      <w:shd w:val="clear" w:color="auto" w:fill="FFFFFF"/>
                    </w:rPr>
                    <w:t>Method</w:t>
                  </w:r>
                </w:p>
                <w:p w14:paraId="7628EAF2" w14:textId="77777777" w:rsidR="00BC2E9B" w:rsidRDefault="00BC2E9B" w:rsidP="00BC2E9B">
                  <w:pPr>
                    <w:rPr>
                      <w:rFonts w:ascii="Calibri" w:hAnsi="Calibri"/>
                      <w:color w:val="660066"/>
                      <w:shd w:val="clear" w:color="auto" w:fill="FFFFFF"/>
                    </w:rPr>
                  </w:pPr>
                </w:p>
                <w:p w14:paraId="3BC0EAE0" w14:textId="77777777" w:rsidR="00D07BAB" w:rsidRPr="00BC2E9B" w:rsidRDefault="00D07BAB" w:rsidP="00BC2E9B">
                  <w:pPr>
                    <w:rPr>
                      <w:rFonts w:ascii="Calibri" w:hAnsi="Calibri"/>
                      <w:color w:val="660066"/>
                      <w:shd w:val="clear" w:color="auto" w:fill="FFFFFF"/>
                    </w:rPr>
                  </w:pPr>
                  <w:r w:rsidRPr="00BC2E9B">
                    <w:rPr>
                      <w:rFonts w:ascii="Calibri" w:hAnsi="Calibri"/>
                      <w:color w:val="660066"/>
                      <w:shd w:val="clear" w:color="auto" w:fill="FFFFFF"/>
                    </w:rPr>
                    <w:t>Boil the sweet corn in salted water until</w:t>
                  </w:r>
                </w:p>
                <w:p w14:paraId="3ADE74F6" w14:textId="10103BEB" w:rsidR="00D07BAB" w:rsidRPr="00BC2E9B" w:rsidRDefault="00D07BAB" w:rsidP="00BC2E9B">
                  <w:pPr>
                    <w:rPr>
                      <w:rFonts w:ascii="Calibri" w:hAnsi="Calibri"/>
                      <w:color w:val="660066"/>
                      <w:shd w:val="clear" w:color="auto" w:fill="FFFFFF"/>
                    </w:rPr>
                  </w:pPr>
                  <w:r w:rsidRPr="00BC2E9B">
                    <w:rPr>
                      <w:rFonts w:ascii="Calibri" w:hAnsi="Calibri"/>
                      <w:color w:val="660066"/>
                      <w:shd w:val="clear" w:color="auto" w:fill="FFFFFF"/>
                    </w:rPr>
                    <w:t>cooked.</w:t>
                  </w:r>
                  <w:r w:rsidR="00BC2E9B">
                    <w:rPr>
                      <w:rFonts w:ascii="Calibri" w:hAnsi="Calibri"/>
                      <w:color w:val="660066"/>
                      <w:shd w:val="clear" w:color="auto" w:fill="FFFFFF"/>
                    </w:rPr>
                    <w:t xml:space="preserve"> </w:t>
                  </w:r>
                  <w:r w:rsidRPr="00BC2E9B">
                    <w:rPr>
                      <w:rFonts w:ascii="Calibri" w:hAnsi="Calibri"/>
                      <w:color w:val="660066"/>
                      <w:shd w:val="clear" w:color="auto" w:fill="FFFFFF"/>
                    </w:rPr>
                    <w:t>Turn off the heat, remove the corn from pot and add the 4 pears to the hot salty water.</w:t>
                  </w:r>
                  <w:r w:rsidR="00BC2E9B">
                    <w:rPr>
                      <w:rFonts w:ascii="Calibri" w:hAnsi="Calibri"/>
                      <w:color w:val="660066"/>
                      <w:shd w:val="clear" w:color="auto" w:fill="FFFFFF"/>
                    </w:rPr>
                    <w:t xml:space="preserve"> </w:t>
                  </w:r>
                  <w:r w:rsidRPr="00BC2E9B">
                    <w:rPr>
                      <w:rFonts w:ascii="Calibri" w:hAnsi="Calibri"/>
                      <w:color w:val="660066"/>
                      <w:shd w:val="clear" w:color="auto" w:fill="FFFFFF"/>
                    </w:rPr>
                    <w:t>Cover for about 2minutes or until the flesh is soft.</w:t>
                  </w:r>
                  <w:r w:rsidR="00BC2E9B">
                    <w:rPr>
                      <w:rFonts w:ascii="Calibri" w:hAnsi="Calibri"/>
                      <w:color w:val="660066"/>
                      <w:shd w:val="clear" w:color="auto" w:fill="FFFFFF"/>
                    </w:rPr>
                    <w:t xml:space="preserve"> </w:t>
                  </w:r>
                  <w:r w:rsidRPr="00BC2E9B">
                    <w:rPr>
                      <w:rFonts w:ascii="Calibri" w:hAnsi="Calibri"/>
                      <w:color w:val="660066"/>
                      <w:shd w:val="clear" w:color="auto" w:fill="FFFFFF"/>
                    </w:rPr>
                    <w:t>Remove the pears from the hot water and serve with the corn.</w:t>
                  </w:r>
                  <w:r w:rsidR="00BC2E9B">
                    <w:rPr>
                      <w:rFonts w:ascii="Calibri" w:hAnsi="Calibri"/>
                      <w:color w:val="660066"/>
                      <w:shd w:val="clear" w:color="auto" w:fill="FFFFFF"/>
                    </w:rPr>
                    <w:t xml:space="preserve"> </w:t>
                  </w:r>
                  <w:r w:rsidRPr="00BC2E9B">
                    <w:rPr>
                      <w:rFonts w:ascii="Calibri" w:hAnsi="Calibri"/>
                      <w:color w:val="660066"/>
                      <w:shd w:val="clear" w:color="auto" w:fill="FFFFFF"/>
                    </w:rPr>
                    <w:t>Eat the soft pear flesh with your corn</w:t>
                  </w:r>
                  <w:r w:rsidRPr="00385B02">
                    <w:rPr>
                      <w:rFonts w:ascii="Calibri" w:hAnsi="Calibri"/>
                      <w:color w:val="000000"/>
                      <w:shd w:val="clear" w:color="auto" w:fill="FFFFFF"/>
                    </w:rPr>
                    <w:t>.</w:t>
                  </w:r>
                </w:p>
                <w:p w14:paraId="0339D79D" w14:textId="77777777" w:rsidR="00496D3F" w:rsidRPr="00D07BAB" w:rsidRDefault="00496D3F" w:rsidP="00DD774E">
                  <w:pPr>
                    <w:pStyle w:val="PictureCaption"/>
                    <w:rPr>
                      <w:rFonts w:ascii="Calibri" w:hAnsi="Calibri"/>
                      <w:sz w:val="24"/>
                    </w:rPr>
                  </w:pPr>
                </w:p>
              </w:tc>
            </w:tr>
          </w:tbl>
          <w:p w14:paraId="7D6EEFBC" w14:textId="4B23A5FE" w:rsidR="00AA4797" w:rsidRPr="00D07BAB" w:rsidRDefault="006B246D" w:rsidP="00AA4797">
            <w:pPr>
              <w:rPr>
                <w:rFonts w:ascii="Calibri" w:hAnsi="Calibri"/>
              </w:rPr>
            </w:pPr>
            <w:r w:rsidRPr="00D07BAB">
              <w:rPr>
                <w:rFonts w:ascii="Calibri" w:hAnsi="Calibri"/>
                <w:noProof/>
                <w:lang w:val="fr-FR" w:eastAsia="fr-FR"/>
              </w:rPr>
              <mc:AlternateContent>
                <mc:Choice Requires="wps">
                  <w:drawing>
                    <wp:anchor distT="0" distB="0" distL="114300" distR="114300" simplePos="0" relativeHeight="251651584" behindDoc="0" locked="0" layoutInCell="1" allowOverlap="1" wp14:anchorId="1A30BC9A" wp14:editId="5AC02BEC">
                      <wp:simplePos x="0" y="0"/>
                      <wp:positionH relativeFrom="column">
                        <wp:posOffset>-1125415</wp:posOffset>
                      </wp:positionH>
                      <wp:positionV relativeFrom="paragraph">
                        <wp:posOffset>4458921</wp:posOffset>
                      </wp:positionV>
                      <wp:extent cx="45719" cy="969010"/>
                      <wp:effectExtent l="0" t="0" r="0" b="2540"/>
                      <wp:wrapNone/>
                      <wp:docPr id="86" name="Rectangle 86"/>
                      <wp:cNvGraphicFramePr/>
                      <a:graphic xmlns:a="http://schemas.openxmlformats.org/drawingml/2006/main">
                        <a:graphicData uri="http://schemas.microsoft.com/office/word/2010/wordprocessingShape">
                          <wps:wsp>
                            <wps:cNvSpPr/>
                            <wps:spPr>
                              <a:xfrm>
                                <a:off x="0" y="0"/>
                                <a:ext cx="45719" cy="9690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33E29" w14:textId="77777777" w:rsidR="00656AD3" w:rsidRPr="006B246D" w:rsidRDefault="00656AD3" w:rsidP="006B246D">
                                  <w:pPr>
                                    <w:pStyle w:val="PictureCaption"/>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30BC9A" id="Rectangle 86" o:spid="_x0000_s1026" style="position:absolute;margin-left:-88.6pt;margin-top:351.1pt;width:3.6pt;height:76.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" fillcolor="#1f497d [3215]" stroked="f" strokeweight="2pt">
                      <v:textbox>
                        <w:txbxContent>
                          <w:p w14:paraId="58133E29" w14:textId="77777777" w:rsidR="00656AD3" w:rsidRPr="006B246D" w:rsidRDefault="00656AD3" w:rsidP="006B246D">
                            <w:pPr>
                              <w:pStyle w:val="PictureCaption"/>
                              <w:rPr>
                                <w:color w:val="FFFFFF" w:themeColor="background1"/>
                              </w:rPr>
                            </w:pPr>
                          </w:p>
                        </w:txbxContent>
                      </v:textbox>
                    </v:rect>
                  </w:pict>
                </mc:Fallback>
              </mc:AlternateContent>
            </w:r>
            <w:r w:rsidR="008466B9" w:rsidRPr="00D07BAB">
              <w:rPr>
                <w:rFonts w:ascii="Calibri" w:hAnsi="Calibri"/>
                <w:noProof/>
                <w:lang w:val="fr-FR" w:eastAsia="fr-FR"/>
              </w:rPr>
              <w:drawing>
                <wp:inline distT="0" distB="0" distL="0" distR="0" wp14:anchorId="1961DD9F" wp14:editId="05AEA973">
                  <wp:extent cx="5222240" cy="2466071"/>
                  <wp:effectExtent l="0" t="0" r="0" b="0"/>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4290" cy="2471761"/>
                          </a:xfrm>
                          <a:prstGeom prst="rect">
                            <a:avLst/>
                          </a:prstGeom>
                          <a:noFill/>
                          <a:ln>
                            <a:noFill/>
                          </a:ln>
                        </pic:spPr>
                      </pic:pic>
                    </a:graphicData>
                  </a:graphic>
                </wp:inline>
              </w:drawing>
            </w:r>
          </w:p>
        </w:tc>
        <w:tc>
          <w:tcPr>
            <w:tcW w:w="234" w:type="dxa"/>
          </w:tcPr>
          <w:p w14:paraId="23EFF8E8" w14:textId="77777777" w:rsidR="00E03278" w:rsidRDefault="00E03278" w:rsidP="005343CD">
            <w:pPr>
              <w:rPr>
                <w:noProof/>
              </w:rPr>
            </w:pPr>
          </w:p>
        </w:tc>
        <w:tc>
          <w:tcPr>
            <w:tcW w:w="5904" w:type="dxa"/>
          </w:tcPr>
          <w:p w14:paraId="482CAEA1" w14:textId="77777777" w:rsidR="00D07BAB" w:rsidRDefault="00D07BAB" w:rsidP="00D07BAB">
            <w:pPr>
              <w:rPr>
                <w:color w:val="000000"/>
                <w:u w:val="single"/>
                <w:shd w:val="clear" w:color="auto" w:fill="FFFFFF"/>
              </w:rPr>
            </w:pPr>
          </w:p>
          <w:p w14:paraId="753421DD" w14:textId="77777777" w:rsidR="00D07BAB" w:rsidRDefault="00D07BAB" w:rsidP="00D07BAB">
            <w:pPr>
              <w:rPr>
                <w:color w:val="000000"/>
                <w:u w:val="single"/>
                <w:shd w:val="clear" w:color="auto" w:fill="FFFFFF"/>
              </w:rPr>
            </w:pPr>
          </w:p>
          <w:p w14:paraId="6C041125" w14:textId="77777777" w:rsidR="00D07BAB" w:rsidRPr="00BC2E9B" w:rsidRDefault="00D07BAB" w:rsidP="00D07BAB">
            <w:pPr>
              <w:rPr>
                <w:rFonts w:ascii="Calibri" w:hAnsi="Calibri"/>
                <w:b/>
                <w:color w:val="FF6600"/>
                <w:sz w:val="28"/>
                <w:szCs w:val="28"/>
                <w:u w:val="single"/>
                <w:shd w:val="clear" w:color="auto" w:fill="FFFFFF"/>
              </w:rPr>
            </w:pPr>
            <w:r w:rsidRPr="00BC2E9B">
              <w:rPr>
                <w:rFonts w:ascii="Calibri" w:hAnsi="Calibri"/>
                <w:b/>
                <w:color w:val="FF6600"/>
                <w:sz w:val="28"/>
                <w:szCs w:val="28"/>
                <w:u w:val="single"/>
                <w:shd w:val="clear" w:color="auto" w:fill="FFFFFF"/>
              </w:rPr>
              <w:t>Sweet corn in African pear boats</w:t>
            </w:r>
          </w:p>
          <w:p w14:paraId="7312AE00" w14:textId="77777777" w:rsidR="00D07BAB" w:rsidRPr="00385B02" w:rsidRDefault="00D07BAB" w:rsidP="00D07BAB">
            <w:pPr>
              <w:rPr>
                <w:rFonts w:ascii="Calibri" w:hAnsi="Calibri"/>
                <w:color w:val="000000"/>
                <w:sz w:val="28"/>
                <w:szCs w:val="28"/>
                <w:u w:val="single"/>
                <w:shd w:val="clear" w:color="auto" w:fill="FFFFFF"/>
              </w:rPr>
            </w:pPr>
          </w:p>
          <w:p w14:paraId="2EAA360E" w14:textId="77777777" w:rsidR="00D07BAB" w:rsidRPr="00BC2E9B" w:rsidRDefault="00D07BAB" w:rsidP="00D07BAB">
            <w:pPr>
              <w:rPr>
                <w:rFonts w:ascii="Calibri" w:hAnsi="Calibri"/>
                <w:b/>
                <w:color w:val="FF6600"/>
                <w:sz w:val="28"/>
                <w:szCs w:val="28"/>
                <w:u w:val="single"/>
                <w:shd w:val="clear" w:color="auto" w:fill="FFFFFF"/>
              </w:rPr>
            </w:pPr>
            <w:r w:rsidRPr="00BC2E9B">
              <w:rPr>
                <w:rFonts w:ascii="Calibri" w:hAnsi="Calibri"/>
                <w:b/>
                <w:color w:val="FF6600"/>
                <w:sz w:val="28"/>
                <w:szCs w:val="28"/>
                <w:u w:val="single"/>
                <w:shd w:val="clear" w:color="auto" w:fill="FFFFFF"/>
              </w:rPr>
              <w:t>Ingredients</w:t>
            </w:r>
          </w:p>
          <w:p w14:paraId="52E87AE5" w14:textId="77777777" w:rsidR="00D07BAB" w:rsidRPr="00385B02" w:rsidRDefault="00D07BAB" w:rsidP="00D07BAB">
            <w:pPr>
              <w:rPr>
                <w:rFonts w:ascii="Calibri" w:hAnsi="Calibri"/>
                <w:color w:val="000000"/>
                <w:sz w:val="28"/>
                <w:szCs w:val="28"/>
                <w:u w:val="single"/>
                <w:shd w:val="clear" w:color="auto" w:fill="FFFFFF"/>
              </w:rPr>
            </w:pPr>
          </w:p>
          <w:p w14:paraId="3BBF8BCB" w14:textId="77777777" w:rsidR="00D07BAB" w:rsidRPr="00BC2E9B" w:rsidRDefault="00D07BAB" w:rsidP="00BC2E9B">
            <w:pPr>
              <w:pStyle w:val="Paragraphedeliste"/>
              <w:numPr>
                <w:ilvl w:val="0"/>
                <w:numId w:val="4"/>
              </w:numPr>
              <w:rPr>
                <w:rFonts w:ascii="Calibri" w:hAnsi="Calibri"/>
                <w:color w:val="660066"/>
                <w:sz w:val="28"/>
                <w:szCs w:val="28"/>
                <w:shd w:val="clear" w:color="auto" w:fill="FFFFFF"/>
              </w:rPr>
            </w:pPr>
            <w:r w:rsidRPr="00BC2E9B">
              <w:rPr>
                <w:rFonts w:ascii="Calibri" w:hAnsi="Calibri"/>
                <w:color w:val="660066"/>
                <w:sz w:val="28"/>
                <w:szCs w:val="28"/>
                <w:shd w:val="clear" w:color="auto" w:fill="FFFFFF"/>
              </w:rPr>
              <w:t>5 African pears</w:t>
            </w:r>
          </w:p>
          <w:p w14:paraId="3E62B41A" w14:textId="77777777" w:rsidR="00D07BAB" w:rsidRPr="00BC2E9B" w:rsidRDefault="00D07BAB" w:rsidP="00BC2E9B">
            <w:pPr>
              <w:pStyle w:val="Paragraphedeliste"/>
              <w:numPr>
                <w:ilvl w:val="0"/>
                <w:numId w:val="4"/>
              </w:numPr>
              <w:rPr>
                <w:rFonts w:ascii="Calibri" w:hAnsi="Calibri"/>
                <w:color w:val="660066"/>
                <w:sz w:val="28"/>
                <w:szCs w:val="28"/>
                <w:shd w:val="clear" w:color="auto" w:fill="FFFFFF"/>
              </w:rPr>
            </w:pPr>
            <w:r w:rsidRPr="00BC2E9B">
              <w:rPr>
                <w:rFonts w:ascii="Calibri" w:hAnsi="Calibri"/>
                <w:color w:val="660066"/>
                <w:sz w:val="28"/>
                <w:szCs w:val="28"/>
                <w:shd w:val="clear" w:color="auto" w:fill="FFFFFF"/>
              </w:rPr>
              <w:t>1 small tin of sweet corn</w:t>
            </w:r>
          </w:p>
          <w:p w14:paraId="6BA41C9D" w14:textId="77777777" w:rsidR="00D07BAB" w:rsidRPr="00BC2E9B" w:rsidRDefault="00D07BAB" w:rsidP="00BC2E9B">
            <w:pPr>
              <w:pStyle w:val="Paragraphedeliste"/>
              <w:numPr>
                <w:ilvl w:val="0"/>
                <w:numId w:val="4"/>
              </w:numPr>
              <w:rPr>
                <w:rFonts w:ascii="Calibri" w:hAnsi="Calibri"/>
                <w:color w:val="660066"/>
                <w:sz w:val="28"/>
                <w:szCs w:val="28"/>
                <w:shd w:val="clear" w:color="auto" w:fill="FFFFFF"/>
              </w:rPr>
            </w:pPr>
            <w:r w:rsidRPr="00BC2E9B">
              <w:rPr>
                <w:rFonts w:ascii="Calibri" w:hAnsi="Calibri"/>
                <w:color w:val="660066"/>
                <w:sz w:val="28"/>
                <w:szCs w:val="28"/>
                <w:shd w:val="clear" w:color="auto" w:fill="FFFFFF"/>
              </w:rPr>
              <w:t xml:space="preserve">1 long red paprika </w:t>
            </w:r>
          </w:p>
          <w:p w14:paraId="11EAA4B4" w14:textId="77777777" w:rsidR="00D07BAB" w:rsidRPr="00BC2E9B" w:rsidRDefault="00D07BAB" w:rsidP="00BC2E9B">
            <w:pPr>
              <w:pStyle w:val="Paragraphedeliste"/>
              <w:numPr>
                <w:ilvl w:val="0"/>
                <w:numId w:val="4"/>
              </w:numPr>
              <w:rPr>
                <w:rFonts w:ascii="Calibri" w:hAnsi="Calibri"/>
                <w:color w:val="660066"/>
                <w:sz w:val="28"/>
                <w:szCs w:val="28"/>
                <w:shd w:val="clear" w:color="auto" w:fill="FFFFFF"/>
              </w:rPr>
            </w:pPr>
            <w:r w:rsidRPr="00BC2E9B">
              <w:rPr>
                <w:rFonts w:ascii="Calibri" w:hAnsi="Calibri"/>
                <w:color w:val="660066"/>
                <w:sz w:val="28"/>
                <w:szCs w:val="28"/>
                <w:shd w:val="clear" w:color="auto" w:fill="FFFFFF"/>
              </w:rPr>
              <w:t>1 table spoon of olive oil</w:t>
            </w:r>
          </w:p>
          <w:p w14:paraId="71BD55FE" w14:textId="77777777" w:rsidR="00D07BAB" w:rsidRPr="00385B02" w:rsidRDefault="00D07BAB" w:rsidP="00D07BAB">
            <w:pPr>
              <w:rPr>
                <w:rFonts w:ascii="Calibri" w:hAnsi="Calibri"/>
                <w:color w:val="000000"/>
                <w:sz w:val="28"/>
                <w:szCs w:val="28"/>
                <w:shd w:val="clear" w:color="auto" w:fill="FFFFFF"/>
              </w:rPr>
            </w:pPr>
          </w:p>
          <w:p w14:paraId="0798F1DB" w14:textId="77777777" w:rsidR="00D07BAB" w:rsidRPr="00BC2E9B" w:rsidRDefault="00D07BAB" w:rsidP="00D07BAB">
            <w:pPr>
              <w:rPr>
                <w:rFonts w:ascii="Calibri" w:hAnsi="Calibri"/>
                <w:b/>
                <w:color w:val="000000"/>
                <w:sz w:val="28"/>
                <w:szCs w:val="28"/>
                <w:u w:val="single"/>
                <w:shd w:val="clear" w:color="auto" w:fill="FFFFFF"/>
              </w:rPr>
            </w:pPr>
            <w:r w:rsidRPr="00BC2E9B">
              <w:rPr>
                <w:rFonts w:ascii="Calibri" w:hAnsi="Calibri"/>
                <w:b/>
                <w:color w:val="000000"/>
                <w:sz w:val="28"/>
                <w:szCs w:val="28"/>
                <w:u w:val="single"/>
                <w:shd w:val="clear" w:color="auto" w:fill="FFFFFF"/>
              </w:rPr>
              <w:t>Method</w:t>
            </w:r>
          </w:p>
          <w:p w14:paraId="11830659" w14:textId="77777777" w:rsidR="00D07BAB" w:rsidRPr="00385B02" w:rsidRDefault="00D07BAB" w:rsidP="00D07BAB">
            <w:pPr>
              <w:rPr>
                <w:rFonts w:ascii="Calibri" w:hAnsi="Calibri"/>
                <w:color w:val="000000"/>
                <w:sz w:val="28"/>
                <w:szCs w:val="28"/>
                <w:u w:val="single"/>
                <w:shd w:val="clear" w:color="auto" w:fill="FFFFFF"/>
              </w:rPr>
            </w:pPr>
          </w:p>
          <w:p w14:paraId="6A97491D" w14:textId="77777777" w:rsidR="00D07BAB" w:rsidRPr="00BC2E9B" w:rsidRDefault="00D07BAB" w:rsidP="00D07BAB">
            <w:pPr>
              <w:rPr>
                <w:rFonts w:ascii="Calibri" w:hAnsi="Calibri"/>
                <w:color w:val="FF6600"/>
                <w:sz w:val="28"/>
                <w:szCs w:val="28"/>
                <w:shd w:val="clear" w:color="auto" w:fill="FFFFFF"/>
              </w:rPr>
            </w:pPr>
            <w:r w:rsidRPr="00BC2E9B">
              <w:rPr>
                <w:rFonts w:ascii="Calibri" w:hAnsi="Calibri"/>
                <w:color w:val="FF6600"/>
                <w:sz w:val="28"/>
                <w:szCs w:val="28"/>
                <w:shd w:val="clear" w:color="auto" w:fill="FFFFFF"/>
              </w:rPr>
              <w:t>Wash the pears and cut into halves</w:t>
            </w:r>
          </w:p>
          <w:p w14:paraId="48DCD3FF" w14:textId="77777777" w:rsidR="00D07BAB" w:rsidRPr="00BC2E9B" w:rsidRDefault="00D07BAB" w:rsidP="00D07BAB">
            <w:pPr>
              <w:rPr>
                <w:rFonts w:ascii="Calibri" w:hAnsi="Calibri"/>
                <w:color w:val="FF6600"/>
                <w:sz w:val="28"/>
                <w:szCs w:val="28"/>
                <w:shd w:val="clear" w:color="auto" w:fill="FFFFFF"/>
              </w:rPr>
            </w:pPr>
          </w:p>
          <w:p w14:paraId="5ABDBE25" w14:textId="77777777" w:rsidR="00D07BAB" w:rsidRPr="00BC2E9B" w:rsidRDefault="00D07BAB" w:rsidP="00D07BAB">
            <w:pPr>
              <w:rPr>
                <w:rFonts w:ascii="Calibri" w:hAnsi="Calibri"/>
                <w:color w:val="FF6600"/>
                <w:sz w:val="28"/>
                <w:szCs w:val="28"/>
                <w:shd w:val="clear" w:color="auto" w:fill="FFFFFF"/>
              </w:rPr>
            </w:pPr>
            <w:r w:rsidRPr="00BC2E9B">
              <w:rPr>
                <w:rFonts w:ascii="Calibri" w:hAnsi="Calibri"/>
                <w:color w:val="FF6600"/>
                <w:sz w:val="28"/>
                <w:szCs w:val="28"/>
                <w:shd w:val="clear" w:color="auto" w:fill="FFFFFF"/>
              </w:rPr>
              <w:t>Boil water and put the pear pieces in the hot water to soften</w:t>
            </w:r>
          </w:p>
          <w:p w14:paraId="3C34697C" w14:textId="77777777" w:rsidR="00D07BAB" w:rsidRPr="00BC2E9B" w:rsidRDefault="00D07BAB" w:rsidP="00D07BAB">
            <w:pPr>
              <w:rPr>
                <w:rFonts w:ascii="Calibri" w:hAnsi="Calibri"/>
                <w:color w:val="FF6600"/>
                <w:sz w:val="28"/>
                <w:szCs w:val="28"/>
                <w:shd w:val="clear" w:color="auto" w:fill="FFFFFF"/>
              </w:rPr>
            </w:pPr>
          </w:p>
          <w:p w14:paraId="41BF7DEF" w14:textId="77777777" w:rsidR="00D07BAB" w:rsidRPr="00BC2E9B" w:rsidRDefault="00D07BAB" w:rsidP="00D07BAB">
            <w:pPr>
              <w:rPr>
                <w:rFonts w:ascii="Calibri" w:hAnsi="Calibri"/>
                <w:color w:val="FF6600"/>
                <w:sz w:val="28"/>
                <w:szCs w:val="28"/>
                <w:shd w:val="clear" w:color="auto" w:fill="FFFFFF"/>
              </w:rPr>
            </w:pPr>
            <w:r w:rsidRPr="00BC2E9B">
              <w:rPr>
                <w:rFonts w:ascii="Calibri" w:hAnsi="Calibri"/>
                <w:color w:val="FF6600"/>
                <w:sz w:val="28"/>
                <w:szCs w:val="28"/>
                <w:shd w:val="clear" w:color="auto" w:fill="FFFFFF"/>
              </w:rPr>
              <w:t>Take out the pears from the hot water, gently remove the seeds and seeds cover from the pear</w:t>
            </w:r>
          </w:p>
          <w:p w14:paraId="6A4F0307" w14:textId="77777777" w:rsidR="00D07BAB" w:rsidRPr="00BC2E9B" w:rsidRDefault="00D07BAB" w:rsidP="00D07BAB">
            <w:pPr>
              <w:rPr>
                <w:rFonts w:ascii="Calibri" w:hAnsi="Calibri"/>
                <w:color w:val="FF6600"/>
                <w:sz w:val="28"/>
                <w:szCs w:val="28"/>
                <w:shd w:val="clear" w:color="auto" w:fill="FFFFFF"/>
              </w:rPr>
            </w:pPr>
          </w:p>
          <w:p w14:paraId="74340F23" w14:textId="77777777" w:rsidR="00D07BAB" w:rsidRPr="00BC2E9B" w:rsidRDefault="00D07BAB" w:rsidP="00D07BAB">
            <w:pPr>
              <w:rPr>
                <w:rFonts w:ascii="Calibri" w:hAnsi="Calibri"/>
                <w:color w:val="FF6600"/>
                <w:sz w:val="28"/>
                <w:szCs w:val="28"/>
                <w:shd w:val="clear" w:color="auto" w:fill="FFFFFF"/>
              </w:rPr>
            </w:pPr>
            <w:r w:rsidRPr="00BC2E9B">
              <w:rPr>
                <w:rFonts w:ascii="Calibri" w:hAnsi="Calibri"/>
                <w:color w:val="FF6600"/>
                <w:sz w:val="28"/>
                <w:szCs w:val="28"/>
                <w:shd w:val="clear" w:color="auto" w:fill="FFFFFF"/>
              </w:rPr>
              <w:t>Wash, deseed and dice the paprika</w:t>
            </w:r>
          </w:p>
          <w:p w14:paraId="0C35ABA0" w14:textId="77777777" w:rsidR="00D07BAB" w:rsidRPr="00BC2E9B" w:rsidRDefault="00D07BAB" w:rsidP="00D07BAB">
            <w:pPr>
              <w:rPr>
                <w:rFonts w:ascii="Calibri" w:hAnsi="Calibri"/>
                <w:color w:val="FF6600"/>
                <w:sz w:val="28"/>
                <w:szCs w:val="28"/>
                <w:shd w:val="clear" w:color="auto" w:fill="FFFFFF"/>
              </w:rPr>
            </w:pPr>
          </w:p>
          <w:p w14:paraId="0205E0FC" w14:textId="77777777" w:rsidR="00D07BAB" w:rsidRPr="00BC2E9B" w:rsidRDefault="00D07BAB" w:rsidP="00D07BAB">
            <w:pPr>
              <w:rPr>
                <w:rFonts w:ascii="Calibri" w:hAnsi="Calibri"/>
                <w:color w:val="FF6600"/>
                <w:sz w:val="28"/>
                <w:szCs w:val="28"/>
                <w:shd w:val="clear" w:color="auto" w:fill="FFFFFF"/>
              </w:rPr>
            </w:pPr>
            <w:r w:rsidRPr="00BC2E9B">
              <w:rPr>
                <w:rFonts w:ascii="Calibri" w:hAnsi="Calibri"/>
                <w:color w:val="FF6600"/>
                <w:sz w:val="28"/>
                <w:szCs w:val="28"/>
                <w:shd w:val="clear" w:color="auto" w:fill="FFFFFF"/>
              </w:rPr>
              <w:t>Drain the tinned sweet corn</w:t>
            </w:r>
          </w:p>
          <w:p w14:paraId="3694DE71" w14:textId="77777777" w:rsidR="00D07BAB" w:rsidRPr="00BC2E9B" w:rsidRDefault="00D07BAB" w:rsidP="00D07BAB">
            <w:pPr>
              <w:rPr>
                <w:rFonts w:ascii="Calibri" w:hAnsi="Calibri"/>
                <w:color w:val="FF6600"/>
                <w:sz w:val="28"/>
                <w:szCs w:val="28"/>
                <w:shd w:val="clear" w:color="auto" w:fill="FFFFFF"/>
              </w:rPr>
            </w:pPr>
          </w:p>
          <w:p w14:paraId="0826660E" w14:textId="77777777" w:rsidR="00D07BAB" w:rsidRPr="00BC2E9B" w:rsidRDefault="00D07BAB" w:rsidP="00D07BAB">
            <w:pPr>
              <w:rPr>
                <w:rFonts w:ascii="Calibri" w:hAnsi="Calibri"/>
                <w:color w:val="FF6600"/>
                <w:sz w:val="28"/>
                <w:szCs w:val="28"/>
                <w:shd w:val="clear" w:color="auto" w:fill="FFFFFF"/>
              </w:rPr>
            </w:pPr>
            <w:r w:rsidRPr="00BC2E9B">
              <w:rPr>
                <w:rFonts w:ascii="Calibri" w:hAnsi="Calibri"/>
                <w:color w:val="FF6600"/>
                <w:sz w:val="28"/>
                <w:szCs w:val="28"/>
                <w:shd w:val="clear" w:color="auto" w:fill="FFFFFF"/>
              </w:rPr>
              <w:t>Mix the sweet corn, diced paprika and olive oil</w:t>
            </w:r>
          </w:p>
          <w:p w14:paraId="4425D8C3" w14:textId="77777777" w:rsidR="00D07BAB" w:rsidRPr="00BC2E9B" w:rsidRDefault="00D07BAB" w:rsidP="00D07BAB">
            <w:pPr>
              <w:rPr>
                <w:rFonts w:ascii="Calibri" w:hAnsi="Calibri"/>
                <w:color w:val="FF6600"/>
                <w:sz w:val="28"/>
                <w:szCs w:val="28"/>
                <w:shd w:val="clear" w:color="auto" w:fill="FFFFFF"/>
              </w:rPr>
            </w:pPr>
          </w:p>
          <w:p w14:paraId="7AF99B16" w14:textId="77777777" w:rsidR="00D07BAB" w:rsidRPr="00BC2E9B" w:rsidRDefault="00D07BAB" w:rsidP="00D07BAB">
            <w:pPr>
              <w:rPr>
                <w:rFonts w:ascii="Calibri" w:hAnsi="Calibri"/>
                <w:color w:val="FF6600"/>
                <w:sz w:val="28"/>
                <w:szCs w:val="28"/>
                <w:shd w:val="clear" w:color="auto" w:fill="FFFFFF"/>
              </w:rPr>
            </w:pPr>
            <w:r w:rsidRPr="00BC2E9B">
              <w:rPr>
                <w:rFonts w:ascii="Calibri" w:hAnsi="Calibri"/>
                <w:color w:val="FF6600"/>
                <w:sz w:val="28"/>
                <w:szCs w:val="28"/>
                <w:shd w:val="clear" w:color="auto" w:fill="FFFFFF"/>
              </w:rPr>
              <w:t>Scoop the mixture into the African pear boats and serve</w:t>
            </w:r>
          </w:p>
          <w:p w14:paraId="54BF8A8F" w14:textId="77777777" w:rsidR="00D07BAB" w:rsidRPr="00385B02" w:rsidRDefault="00D07BAB" w:rsidP="00D07BAB">
            <w:pPr>
              <w:rPr>
                <w:rFonts w:ascii="Calibri" w:hAnsi="Calibri"/>
                <w:color w:val="000000"/>
                <w:sz w:val="28"/>
                <w:szCs w:val="28"/>
                <w:shd w:val="clear" w:color="auto" w:fill="FFFFFF"/>
              </w:rPr>
            </w:pPr>
          </w:p>
          <w:p w14:paraId="53337B9F" w14:textId="77777777" w:rsidR="006B246D" w:rsidRPr="006B246D" w:rsidRDefault="006B246D" w:rsidP="00DD774E"/>
        </w:tc>
      </w:tr>
      <w:tr w:rsidR="00496D3F" w14:paraId="74A90C4D" w14:textId="77777777" w:rsidTr="00385B02">
        <w:trPr>
          <w:trHeight w:val="1256"/>
        </w:trPr>
        <w:tc>
          <w:tcPr>
            <w:tcW w:w="14657" w:type="dxa"/>
            <w:gridSpan w:val="5"/>
          </w:tcPr>
          <w:p w14:paraId="03793075" w14:textId="77777777" w:rsidR="00496D3F" w:rsidRDefault="00E96F61" w:rsidP="00496D3F">
            <w:pPr>
              <w:pStyle w:val="Keyword"/>
            </w:pPr>
            <w:r>
              <w:rPr>
                <w:noProof/>
                <w:lang w:val="fr-FR" w:eastAsia="fr-FR"/>
              </w:rPr>
              <mc:AlternateContent>
                <mc:Choice Requires="wps">
                  <w:drawing>
                    <wp:anchor distT="0" distB="0" distL="114300" distR="114300" simplePos="0" relativeHeight="251658752" behindDoc="1" locked="0" layoutInCell="1" allowOverlap="1" wp14:anchorId="73986F03" wp14:editId="39E7B788">
                      <wp:simplePos x="0" y="0"/>
                      <wp:positionH relativeFrom="column">
                        <wp:posOffset>-457200</wp:posOffset>
                      </wp:positionH>
                      <wp:positionV relativeFrom="paragraph">
                        <wp:posOffset>81281</wp:posOffset>
                      </wp:positionV>
                      <wp:extent cx="10045700" cy="4064000"/>
                      <wp:effectExtent l="0" t="0" r="0" b="0"/>
                      <wp:wrapNone/>
                      <wp:docPr id="18" name="Rectangle 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45700" cy="4064000"/>
                              </a:xfrm>
                              <a:prstGeom prst="rect">
                                <a:avLst/>
                              </a:prstGeom>
                              <a:solidFill>
                                <a:srgbClr val="F1EF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2861E7" id="Rectangle 49" o:spid="_x0000_s1026" style="position:absolute;margin-left:-36pt;margin-top:6.4pt;width:791pt;height:3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" fillcolor="#f1efe2" stroked="f"/>
                  </w:pict>
                </mc:Fallback>
              </mc:AlternateContent>
            </w:r>
          </w:p>
          <w:p w14:paraId="5B44ACE1" w14:textId="77777777" w:rsidR="00496D3F" w:rsidRDefault="00496D3F" w:rsidP="00385B02">
            <w:pPr>
              <w:pStyle w:val="Titre4"/>
            </w:pPr>
          </w:p>
        </w:tc>
      </w:tr>
      <w:tr w:rsidR="00977992" w14:paraId="6B9C60C8" w14:textId="77777777" w:rsidTr="00385B02">
        <w:trPr>
          <w:trHeight w:val="1256"/>
        </w:trPr>
        <w:tc>
          <w:tcPr>
            <w:tcW w:w="14657" w:type="dxa"/>
            <w:gridSpan w:val="5"/>
          </w:tcPr>
          <w:p w14:paraId="1449DAA4" w14:textId="77777777" w:rsidR="00977992" w:rsidRDefault="00977992" w:rsidP="005343CD">
            <w:pPr>
              <w:rPr>
                <w:noProof/>
              </w:rPr>
            </w:pPr>
          </w:p>
          <w:tbl>
            <w:tblPr>
              <w:tblStyle w:val="Grilledutableau"/>
              <w:tblW w:w="14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340"/>
              <w:gridCol w:w="7087"/>
            </w:tblGrid>
            <w:tr w:rsidR="00977992" w14:paraId="07B15563" w14:textId="77777777" w:rsidTr="00977992">
              <w:tc>
                <w:tcPr>
                  <w:tcW w:w="7087" w:type="dxa"/>
                </w:tcPr>
                <w:p w14:paraId="70557202" w14:textId="77777777" w:rsidR="00DD774E" w:rsidRPr="00B70471" w:rsidRDefault="00BF422B" w:rsidP="00DD774E">
                  <w:pPr>
                    <w:pStyle w:val="PictureCaption"/>
                  </w:pPr>
                  <w:r w:rsidRPr="007E2E38">
                    <w:rPr>
                      <w:rFonts w:asciiTheme="minorHAnsi"/>
                      <w:noProof/>
                      <w:sz w:val="24"/>
                      <w:lang w:val="fr-FR" w:eastAsia="fr-FR"/>
                    </w:rPr>
                    <w:drawing>
                      <wp:inline distT="0" distB="0" distL="0" distR="0" wp14:anchorId="0978B68C" wp14:editId="3CFE7B00">
                        <wp:extent cx="4133850" cy="2165350"/>
                        <wp:effectExtent l="0" t="0" r="0" b="6350"/>
                        <wp:docPr id="2" name="Picture 2" descr="Image result for bitter kola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tter kola benefi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205" cy="2195393"/>
                                </a:xfrm>
                                <a:prstGeom prst="rect">
                                  <a:avLst/>
                                </a:prstGeom>
                                <a:noFill/>
                                <a:ln>
                                  <a:noFill/>
                                </a:ln>
                              </pic:spPr>
                            </pic:pic>
                          </a:graphicData>
                        </a:graphic>
                      </wp:inline>
                    </w:drawing>
                  </w:r>
                </w:p>
                <w:p w14:paraId="1903ABEB" w14:textId="77777777" w:rsidR="00977992" w:rsidRDefault="00977992" w:rsidP="00DD774E">
                  <w:pPr>
                    <w:pStyle w:val="PictureCaption"/>
                    <w:rPr>
                      <w:noProof/>
                    </w:rPr>
                  </w:pPr>
                </w:p>
              </w:tc>
              <w:tc>
                <w:tcPr>
                  <w:tcW w:w="340" w:type="dxa"/>
                </w:tcPr>
                <w:p w14:paraId="3CE70D25" w14:textId="77777777" w:rsidR="00977992" w:rsidRDefault="00977992" w:rsidP="005343CD">
                  <w:pPr>
                    <w:rPr>
                      <w:noProof/>
                    </w:rPr>
                  </w:pPr>
                </w:p>
              </w:tc>
              <w:tc>
                <w:tcPr>
                  <w:tcW w:w="7087" w:type="dxa"/>
                </w:tcPr>
                <w:p w14:paraId="06F015D1" w14:textId="77777777" w:rsidR="00977992" w:rsidRPr="00BF422B" w:rsidRDefault="00977992" w:rsidP="00977992">
                  <w:pPr>
                    <w:pStyle w:val="Keyword"/>
                    <w:rPr>
                      <w:rFonts w:ascii="Calibri" w:hAnsi="Calibri"/>
                      <w:sz w:val="44"/>
                      <w:szCs w:val="44"/>
                    </w:rPr>
                  </w:pPr>
                </w:p>
                <w:p w14:paraId="4381B071" w14:textId="77777777" w:rsidR="00977992" w:rsidRPr="00BC2E9B" w:rsidRDefault="00BF422B" w:rsidP="00BF422B">
                  <w:pPr>
                    <w:rPr>
                      <w:rFonts w:ascii="Calibri" w:hAnsi="Calibri"/>
                      <w:b/>
                      <w:color w:val="000000"/>
                      <w:sz w:val="44"/>
                      <w:szCs w:val="44"/>
                    </w:rPr>
                  </w:pPr>
                  <w:r w:rsidRPr="00BC2E9B">
                    <w:rPr>
                      <w:rFonts w:ascii="Calibri" w:hAnsi="Calibri" w:cs="Helvetica"/>
                      <w:b/>
                      <w:color w:val="555555"/>
                      <w:sz w:val="44"/>
                      <w:szCs w:val="44"/>
                    </w:rPr>
                    <w:t xml:space="preserve">Bitter kola - </w:t>
                  </w:r>
                  <w:r w:rsidRPr="00BC2E9B">
                    <w:rPr>
                      <w:rFonts w:ascii="Calibri" w:hAnsi="Calibri"/>
                      <w:b/>
                      <w:color w:val="000000"/>
                      <w:sz w:val="44"/>
                      <w:szCs w:val="44"/>
                    </w:rPr>
                    <w:t>Garcinia kola</w:t>
                  </w:r>
                </w:p>
                <w:p w14:paraId="615ABDC2" w14:textId="77777777" w:rsidR="00BF422B" w:rsidRPr="00BF422B" w:rsidRDefault="00BF422B" w:rsidP="00BF422B">
                  <w:pPr>
                    <w:rPr>
                      <w:rFonts w:ascii="Calibri" w:hAnsi="Calibri"/>
                      <w:color w:val="000000"/>
                      <w:sz w:val="44"/>
                      <w:szCs w:val="44"/>
                    </w:rPr>
                  </w:pPr>
                </w:p>
                <w:p w14:paraId="712EAC17" w14:textId="733028B0" w:rsidR="00BF422B" w:rsidRPr="00BC2E9B" w:rsidRDefault="00BF422B" w:rsidP="00BC2E9B">
                  <w:pPr>
                    <w:jc w:val="both"/>
                    <w:rPr>
                      <w:rFonts w:eastAsiaTheme="minorHAnsi" w:cstheme="minorBidi"/>
                      <w:color w:val="FF6600"/>
                      <w:lang w:val="en-GB"/>
                    </w:rPr>
                  </w:pPr>
                  <w:r w:rsidRPr="00BC2E9B">
                    <w:rPr>
                      <w:rFonts w:eastAsiaTheme="minorHAnsi" w:cstheme="minorBidi"/>
                      <w:color w:val="FF6600"/>
                      <w:lang w:val="en-GB"/>
                    </w:rPr>
                    <w:t xml:space="preserve">This brown nut like seeds </w:t>
                  </w:r>
                  <w:r w:rsidR="00BC2E9B" w:rsidRPr="00BC2E9B">
                    <w:rPr>
                      <w:rFonts w:eastAsiaTheme="minorHAnsi" w:cstheme="minorBidi"/>
                      <w:color w:val="FF6600"/>
                      <w:lang w:val="en-GB"/>
                    </w:rPr>
                    <w:t>are from</w:t>
                  </w:r>
                  <w:r w:rsidRPr="00BC2E9B">
                    <w:rPr>
                      <w:rFonts w:eastAsiaTheme="minorHAnsi" w:cstheme="minorBidi"/>
                      <w:color w:val="FF6600"/>
                      <w:lang w:val="en-GB"/>
                    </w:rPr>
                    <w:t xml:space="preserve"> West and Central Africa. The seeds are valued as very important in many African cultures.</w:t>
                  </w:r>
                </w:p>
                <w:p w14:paraId="2796FF8A" w14:textId="77777777" w:rsidR="00BC2E9B" w:rsidRPr="00BC2E9B" w:rsidRDefault="00BC2E9B" w:rsidP="00BC2E9B">
                  <w:pPr>
                    <w:jc w:val="both"/>
                    <w:rPr>
                      <w:rFonts w:eastAsiaTheme="minorHAnsi" w:cstheme="minorBidi"/>
                      <w:color w:val="FF6600"/>
                      <w:lang w:val="en-GB"/>
                    </w:rPr>
                  </w:pPr>
                </w:p>
                <w:p w14:paraId="268CEEC9" w14:textId="248D7A8F" w:rsidR="00977992" w:rsidRDefault="00BF422B" w:rsidP="00BC2E9B">
                  <w:pPr>
                    <w:jc w:val="both"/>
                    <w:rPr>
                      <w:noProof/>
                    </w:rPr>
                  </w:pPr>
                  <w:r w:rsidRPr="00BC2E9B">
                    <w:rPr>
                      <w:rFonts w:eastAsiaTheme="minorHAnsi" w:cstheme="minorBidi"/>
                      <w:color w:val="FF6600"/>
                      <w:lang w:val="en-GB"/>
                    </w:rPr>
                    <w:t xml:space="preserve">Although it tastes bitter, the benefits of bitter kola are wide ranging, as it has </w:t>
                  </w:r>
                  <w:r w:rsidR="00BC2E9B" w:rsidRPr="00BC2E9B">
                    <w:rPr>
                      <w:rFonts w:eastAsiaTheme="minorHAnsi" w:cstheme="minorBidi"/>
                      <w:color w:val="FF6600"/>
                      <w:lang w:val="en-GB"/>
                    </w:rPr>
                    <w:t>been an</w:t>
                  </w:r>
                  <w:r w:rsidRPr="00BC2E9B">
                    <w:rPr>
                      <w:rFonts w:eastAsiaTheme="minorHAnsi" w:cstheme="minorBidi"/>
                      <w:color w:val="FF6600"/>
                      <w:lang w:val="en-GB"/>
                    </w:rPr>
                    <w:t xml:space="preserve"> important component of traditional African health and medicinal practices.</w:t>
                  </w:r>
                </w:p>
              </w:tc>
            </w:tr>
          </w:tbl>
          <w:p w14:paraId="39256B91" w14:textId="77777777" w:rsidR="00977992" w:rsidRDefault="00977992" w:rsidP="005343CD">
            <w:pPr>
              <w:rPr>
                <w:noProof/>
              </w:rPr>
            </w:pPr>
          </w:p>
        </w:tc>
      </w:tr>
      <w:tr w:rsidR="000A224A" w14:paraId="57C04A7C" w14:textId="77777777" w:rsidTr="00385B02">
        <w:trPr>
          <w:trHeight w:val="1256"/>
        </w:trPr>
        <w:tc>
          <w:tcPr>
            <w:tcW w:w="14657" w:type="dxa"/>
            <w:gridSpan w:val="5"/>
          </w:tcPr>
          <w:p w14:paraId="5CF6FC05" w14:textId="431BF53B" w:rsidR="00A51660" w:rsidRPr="00A51660" w:rsidRDefault="00A51660" w:rsidP="00A51660">
            <w:pPr>
              <w:pStyle w:val="Keyword"/>
            </w:pPr>
          </w:p>
          <w:p w14:paraId="7234D010" w14:textId="77777777" w:rsidR="00A81E7B" w:rsidRDefault="007D172F" w:rsidP="00A51660">
            <w:r>
              <w:t>NOTE:</w:t>
            </w:r>
          </w:p>
          <w:p w14:paraId="1970EE73" w14:textId="0D7E1B12" w:rsidR="00A51660" w:rsidRDefault="007D172F" w:rsidP="00A51660">
            <w:r>
              <w:t xml:space="preserve"> </w:t>
            </w:r>
            <w:r w:rsidR="00A81E7B">
              <w:t>I</w:t>
            </w:r>
            <w:r>
              <w:t xml:space="preserve">f you are interested in exploring food history, food cultures and the global food system, why not volunteer for us. We are a small nonprofit organization with great ideas but limited resources. </w:t>
            </w:r>
            <w:r w:rsidR="0004478F">
              <w:t>For our 2019 projects, w</w:t>
            </w:r>
            <w:r>
              <w:t>e need volunteers with expertise or good experience in communication, photography/video/film, translation and marketing.</w:t>
            </w:r>
            <w:r w:rsidR="0004478F">
              <w:t xml:space="preserve"> </w:t>
            </w:r>
          </w:p>
          <w:p w14:paraId="67514C9C" w14:textId="60F95EC6" w:rsidR="0004478F" w:rsidRPr="00A51660" w:rsidRDefault="0004478F" w:rsidP="00A51660">
            <w:r>
              <w:t xml:space="preserve">If you </w:t>
            </w:r>
            <w:r w:rsidR="00A81E7B">
              <w:t>a</w:t>
            </w:r>
            <w:r>
              <w:t>lso love culinary adventures and experiencing new tastes, you are welcome. Send us an email – info@thefoodbridge.org</w:t>
            </w:r>
          </w:p>
          <w:p w14:paraId="447699E0" w14:textId="5AA1DD41" w:rsidR="00A81E7B" w:rsidRPr="00A81E7B" w:rsidRDefault="00A81E7B" w:rsidP="00A81E7B">
            <w:pPr>
              <w:pStyle w:val="Titre1"/>
              <w:rPr>
                <w:color w:val="FF0000"/>
              </w:rPr>
            </w:pPr>
          </w:p>
          <w:p w14:paraId="67AC4AD9" w14:textId="4B468CB1" w:rsidR="000A224A" w:rsidRPr="00BC2E9B" w:rsidRDefault="00385B02" w:rsidP="0059113A">
            <w:pPr>
              <w:pStyle w:val="Titre1"/>
              <w:rPr>
                <w:color w:val="FF0000"/>
              </w:rPr>
            </w:pPr>
            <w:r w:rsidRPr="00BC2E9B">
              <w:rPr>
                <w:color w:val="FF0000"/>
              </w:rPr>
              <w:lastRenderedPageBreak/>
              <w:t xml:space="preserve">Yam </w:t>
            </w:r>
            <w:r w:rsidR="0059113A">
              <w:rPr>
                <w:color w:val="FF0000"/>
              </w:rPr>
              <w:t>D</w:t>
            </w:r>
            <w:r w:rsidRPr="00BC2E9B">
              <w:rPr>
                <w:color w:val="FF0000"/>
              </w:rPr>
              <w:t>ishes</w:t>
            </w:r>
          </w:p>
        </w:tc>
      </w:tr>
      <w:tr w:rsidR="00695782" w14:paraId="1FB59989" w14:textId="77777777" w:rsidTr="00695782">
        <w:trPr>
          <w:trHeight w:val="1256"/>
        </w:trPr>
        <w:tc>
          <w:tcPr>
            <w:tcW w:w="4502" w:type="dxa"/>
            <w:vAlign w:val="bottom"/>
          </w:tcPr>
          <w:p w14:paraId="06F66738" w14:textId="77777777" w:rsidR="00DD774E" w:rsidRPr="00BC2E9B" w:rsidRDefault="00385B02" w:rsidP="00DD774E">
            <w:pPr>
              <w:pStyle w:val="AuthorName"/>
              <w:rPr>
                <w:rFonts w:ascii="Calibri" w:hAnsi="Calibri"/>
                <w:color w:val="FF0000"/>
                <w:sz w:val="40"/>
                <w:szCs w:val="40"/>
              </w:rPr>
            </w:pPr>
            <w:r w:rsidRPr="00BC2E9B">
              <w:rPr>
                <w:rFonts w:ascii="Calibri" w:hAnsi="Calibri"/>
                <w:color w:val="FF0000"/>
                <w:sz w:val="40"/>
                <w:szCs w:val="40"/>
              </w:rPr>
              <w:lastRenderedPageBreak/>
              <w:t>Fried yam</w:t>
            </w:r>
          </w:p>
          <w:p w14:paraId="35E27F99" w14:textId="77777777" w:rsidR="00385B02" w:rsidRPr="00BC2E9B" w:rsidRDefault="00385B02" w:rsidP="00385B02">
            <w:pPr>
              <w:rPr>
                <w:rFonts w:ascii="Calibri" w:hAnsi="Calibri"/>
                <w:b/>
                <w:color w:val="000000"/>
                <w:u w:val="single"/>
                <w:shd w:val="clear" w:color="auto" w:fill="FFFFFF"/>
              </w:rPr>
            </w:pPr>
            <w:r w:rsidRPr="00BC2E9B">
              <w:rPr>
                <w:rFonts w:ascii="Calibri" w:hAnsi="Calibri"/>
                <w:b/>
                <w:color w:val="000000"/>
                <w:u w:val="single"/>
                <w:shd w:val="clear" w:color="auto" w:fill="FFFFFF"/>
              </w:rPr>
              <w:t>Ingredients</w:t>
            </w:r>
          </w:p>
          <w:p w14:paraId="4D45E985" w14:textId="77777777" w:rsidR="00385B02" w:rsidRPr="00BC2E9B" w:rsidRDefault="00385B02" w:rsidP="00385B02">
            <w:pPr>
              <w:pStyle w:val="NormalWeb"/>
              <w:shd w:val="clear" w:color="auto" w:fill="FFFFFF"/>
              <w:spacing w:before="150" w:beforeAutospacing="0" w:after="285" w:afterAutospacing="0"/>
              <w:rPr>
                <w:rFonts w:ascii="Calibri" w:hAnsi="Calibri" w:cs="Arial"/>
                <w:color w:val="660066"/>
                <w:shd w:val="clear" w:color="auto" w:fill="FFFFFF"/>
              </w:rPr>
            </w:pPr>
            <w:r w:rsidRPr="00BC2E9B">
              <w:rPr>
                <w:rFonts w:ascii="Calibri" w:hAnsi="Calibri"/>
                <w:color w:val="660066"/>
              </w:rPr>
              <w:t>I medium sized Fresh yams (</w:t>
            </w:r>
            <w:proofErr w:type="spellStart"/>
            <w:r w:rsidRPr="00BC2E9B">
              <w:rPr>
                <w:rFonts w:ascii="Calibri" w:hAnsi="Calibri" w:cs="Arial"/>
                <w:color w:val="660066"/>
                <w:shd w:val="clear" w:color="auto" w:fill="FFFFFF"/>
              </w:rPr>
              <w:t>Dioscorea</w:t>
            </w:r>
            <w:proofErr w:type="spellEnd"/>
            <w:r w:rsidRPr="00BC2E9B">
              <w:rPr>
                <w:rFonts w:ascii="Calibri" w:hAnsi="Calibri" w:cs="Arial"/>
                <w:color w:val="660066"/>
                <w:shd w:val="clear" w:color="auto" w:fill="FFFFFF"/>
              </w:rPr>
              <w:t xml:space="preserve"> species)</w:t>
            </w:r>
          </w:p>
          <w:p w14:paraId="0E1C8476" w14:textId="77777777" w:rsidR="00385B02" w:rsidRPr="00BC2E9B" w:rsidRDefault="00385B02" w:rsidP="00385B02">
            <w:pPr>
              <w:pStyle w:val="NormalWeb"/>
              <w:shd w:val="clear" w:color="auto" w:fill="FFFFFF"/>
              <w:spacing w:before="150" w:beforeAutospacing="0" w:after="285" w:afterAutospacing="0"/>
              <w:rPr>
                <w:rFonts w:ascii="Calibri" w:hAnsi="Calibri" w:cs="Arial"/>
                <w:color w:val="660066"/>
                <w:shd w:val="clear" w:color="auto" w:fill="FFFFFF"/>
              </w:rPr>
            </w:pPr>
            <w:r w:rsidRPr="00BC2E9B">
              <w:rPr>
                <w:rFonts w:ascii="Calibri" w:hAnsi="Calibri" w:cs="Arial"/>
                <w:color w:val="660066"/>
                <w:shd w:val="clear" w:color="auto" w:fill="FFFFFF"/>
              </w:rPr>
              <w:t>Salt</w:t>
            </w:r>
          </w:p>
          <w:p w14:paraId="771260FB" w14:textId="77777777" w:rsidR="00385B02" w:rsidRPr="00BC2E9B" w:rsidRDefault="00385B02" w:rsidP="00385B02">
            <w:pPr>
              <w:pStyle w:val="NormalWeb"/>
              <w:shd w:val="clear" w:color="auto" w:fill="FFFFFF"/>
              <w:spacing w:before="150" w:beforeAutospacing="0" w:after="285" w:afterAutospacing="0"/>
              <w:rPr>
                <w:rFonts w:ascii="Calibri" w:hAnsi="Calibri" w:cs="Arial"/>
                <w:color w:val="660066"/>
                <w:shd w:val="clear" w:color="auto" w:fill="FFFFFF"/>
              </w:rPr>
            </w:pPr>
            <w:r w:rsidRPr="00BC2E9B">
              <w:rPr>
                <w:rFonts w:ascii="Calibri" w:hAnsi="Calibri" w:cs="Arial"/>
                <w:color w:val="660066"/>
                <w:shd w:val="clear" w:color="auto" w:fill="FFFFFF"/>
              </w:rPr>
              <w:t xml:space="preserve">Oil </w:t>
            </w:r>
          </w:p>
          <w:p w14:paraId="171F6D47" w14:textId="77777777" w:rsidR="00385B02" w:rsidRPr="00BC2E9B" w:rsidRDefault="00385B02" w:rsidP="00385B02">
            <w:pPr>
              <w:pStyle w:val="NormalWeb"/>
              <w:shd w:val="clear" w:color="auto" w:fill="FFFFFF"/>
              <w:spacing w:before="150" w:beforeAutospacing="0" w:after="285" w:afterAutospacing="0"/>
              <w:rPr>
                <w:rFonts w:ascii="Calibri" w:hAnsi="Calibri" w:cs="Arial"/>
                <w:b/>
                <w:color w:val="545454"/>
                <w:u w:val="single"/>
                <w:shd w:val="clear" w:color="auto" w:fill="FFFFFF"/>
              </w:rPr>
            </w:pPr>
            <w:r w:rsidRPr="00BC2E9B">
              <w:rPr>
                <w:rFonts w:ascii="Calibri" w:hAnsi="Calibri" w:cs="Arial"/>
                <w:b/>
                <w:color w:val="545454"/>
                <w:u w:val="single"/>
                <w:shd w:val="clear" w:color="auto" w:fill="FFFFFF"/>
              </w:rPr>
              <w:t>Method</w:t>
            </w:r>
          </w:p>
          <w:p w14:paraId="2BB00C71" w14:textId="77777777" w:rsidR="00385B02" w:rsidRPr="00BC2E9B" w:rsidRDefault="00385B02" w:rsidP="00385B02">
            <w:pPr>
              <w:pStyle w:val="NormalWeb"/>
              <w:shd w:val="clear" w:color="auto" w:fill="FFFFFF"/>
              <w:spacing w:before="150" w:beforeAutospacing="0" w:after="285" w:afterAutospacing="0"/>
              <w:rPr>
                <w:rFonts w:ascii="Calibri" w:hAnsi="Calibri"/>
                <w:color w:val="660066"/>
              </w:rPr>
            </w:pPr>
            <w:r w:rsidRPr="00BC2E9B">
              <w:rPr>
                <w:rFonts w:ascii="Calibri" w:hAnsi="Calibri"/>
                <w:color w:val="660066"/>
              </w:rPr>
              <w:t xml:space="preserve">Cut and peel the yam </w:t>
            </w:r>
            <w:r w:rsidRPr="00BC2E9B">
              <w:rPr>
                <w:rFonts w:ascii="Calibri" w:hAnsi="Calibri"/>
                <w:i/>
                <w:color w:val="660066"/>
              </w:rPr>
              <w:t>(just like potatoes but you will need a sharp knife)</w:t>
            </w:r>
          </w:p>
          <w:p w14:paraId="1BDA281D" w14:textId="77777777" w:rsidR="00385B02" w:rsidRPr="00BC2E9B" w:rsidRDefault="00385B02" w:rsidP="00385B02">
            <w:pPr>
              <w:pStyle w:val="NormalWeb"/>
              <w:shd w:val="clear" w:color="auto" w:fill="FFFFFF"/>
              <w:spacing w:before="150" w:beforeAutospacing="0" w:after="285" w:afterAutospacing="0"/>
              <w:rPr>
                <w:rFonts w:ascii="Calibri" w:hAnsi="Calibri"/>
                <w:color w:val="660066"/>
              </w:rPr>
            </w:pPr>
            <w:r w:rsidRPr="00BC2E9B">
              <w:rPr>
                <w:rFonts w:ascii="Calibri" w:hAnsi="Calibri"/>
                <w:color w:val="660066"/>
              </w:rPr>
              <w:t xml:space="preserve">Wash the yams and on a chopping board, cut it into desired sizes. </w:t>
            </w:r>
          </w:p>
          <w:p w14:paraId="1B41AAF1" w14:textId="77777777" w:rsidR="00385B02" w:rsidRPr="00BC2E9B" w:rsidRDefault="00385B02" w:rsidP="00385B02">
            <w:pPr>
              <w:pStyle w:val="NormalWeb"/>
              <w:shd w:val="clear" w:color="auto" w:fill="FFFFFF"/>
              <w:spacing w:before="150" w:beforeAutospacing="0" w:after="285" w:afterAutospacing="0"/>
              <w:rPr>
                <w:rFonts w:ascii="Calibri" w:hAnsi="Calibri"/>
                <w:color w:val="660066"/>
              </w:rPr>
            </w:pPr>
            <w:r w:rsidRPr="00BC2E9B">
              <w:rPr>
                <w:rFonts w:ascii="Calibri" w:hAnsi="Calibri"/>
                <w:color w:val="660066"/>
              </w:rPr>
              <w:t>Cover the yam slices with water and leave it for about 30 minutes.</w:t>
            </w:r>
          </w:p>
          <w:p w14:paraId="632C06AB" w14:textId="77777777" w:rsidR="00A81E7B" w:rsidRDefault="00385B02" w:rsidP="00385B02">
            <w:pPr>
              <w:pStyle w:val="NormalWeb"/>
              <w:shd w:val="clear" w:color="auto" w:fill="FFFFFF"/>
              <w:spacing w:before="150" w:beforeAutospacing="0" w:after="285" w:afterAutospacing="0"/>
              <w:rPr>
                <w:rFonts w:ascii="Calibri" w:hAnsi="Calibri"/>
                <w:color w:val="660066"/>
              </w:rPr>
            </w:pPr>
            <w:r w:rsidRPr="00BC2E9B">
              <w:rPr>
                <w:rFonts w:ascii="Calibri" w:hAnsi="Calibri"/>
                <w:color w:val="660066"/>
              </w:rPr>
              <w:t>Drain the water and season with salt.</w:t>
            </w:r>
          </w:p>
          <w:p w14:paraId="73FF8CC5" w14:textId="6D11E932" w:rsidR="00385B02" w:rsidRPr="00BC2E9B" w:rsidRDefault="00385B02" w:rsidP="00385B02">
            <w:pPr>
              <w:pStyle w:val="NormalWeb"/>
              <w:shd w:val="clear" w:color="auto" w:fill="FFFFFF"/>
              <w:spacing w:before="150" w:beforeAutospacing="0" w:after="285" w:afterAutospacing="0"/>
              <w:rPr>
                <w:rFonts w:ascii="Calibri" w:hAnsi="Calibri"/>
                <w:color w:val="660066"/>
              </w:rPr>
            </w:pPr>
            <w:r w:rsidRPr="00BC2E9B">
              <w:rPr>
                <w:rFonts w:ascii="Calibri" w:hAnsi="Calibri"/>
                <w:color w:val="660066"/>
              </w:rPr>
              <w:t>Heat oil in a fryer, pot or frying pan until medium hot.</w:t>
            </w:r>
          </w:p>
          <w:p w14:paraId="2DC855B5" w14:textId="1BAF2489" w:rsidR="00385B02" w:rsidRPr="00BC2E9B" w:rsidRDefault="00385B02" w:rsidP="00385B02">
            <w:pPr>
              <w:pStyle w:val="NormalWeb"/>
              <w:shd w:val="clear" w:color="auto" w:fill="FFFFFF"/>
              <w:spacing w:before="150" w:beforeAutospacing="0" w:after="285" w:afterAutospacing="0"/>
              <w:rPr>
                <w:rFonts w:ascii="Calibri" w:hAnsi="Calibri"/>
                <w:color w:val="660066"/>
              </w:rPr>
            </w:pPr>
            <w:r w:rsidRPr="00BC2E9B">
              <w:rPr>
                <w:rFonts w:ascii="Calibri" w:hAnsi="Calibri"/>
                <w:color w:val="660066"/>
              </w:rPr>
              <w:t xml:space="preserve">Add portions of the yam </w:t>
            </w:r>
            <w:r w:rsidR="00BC2E9B" w:rsidRPr="00BC2E9B">
              <w:rPr>
                <w:rFonts w:ascii="Calibri" w:hAnsi="Calibri"/>
                <w:color w:val="660066"/>
              </w:rPr>
              <w:t>slices to</w:t>
            </w:r>
            <w:r w:rsidRPr="00BC2E9B">
              <w:rPr>
                <w:rFonts w:ascii="Calibri" w:hAnsi="Calibri"/>
                <w:color w:val="660066"/>
              </w:rPr>
              <w:t xml:space="preserve"> the hot vegetable oil.  Be careful when you do this, because the oil will sizzle and spatter everywhere.</w:t>
            </w:r>
          </w:p>
          <w:p w14:paraId="290FE8E5" w14:textId="4EB8C2F4" w:rsidR="00385B02" w:rsidRPr="00BC2E9B" w:rsidRDefault="00385B02" w:rsidP="00385B02">
            <w:pPr>
              <w:pStyle w:val="NormalWeb"/>
              <w:shd w:val="clear" w:color="auto" w:fill="FFFFFF"/>
              <w:spacing w:before="150" w:beforeAutospacing="0" w:after="285" w:afterAutospacing="0"/>
              <w:rPr>
                <w:rFonts w:ascii="Calibri" w:hAnsi="Calibri"/>
                <w:color w:val="660066"/>
              </w:rPr>
            </w:pPr>
            <w:r w:rsidRPr="00BC2E9B">
              <w:rPr>
                <w:rFonts w:ascii="Calibri" w:hAnsi="Calibri"/>
                <w:color w:val="660066"/>
              </w:rPr>
              <w:t xml:space="preserve">Let it fry until golden brown or crispy on the outside and soft on the inside, </w:t>
            </w:r>
            <w:r w:rsidR="00BC2E9B" w:rsidRPr="00BC2E9B">
              <w:rPr>
                <w:rFonts w:ascii="Calibri" w:hAnsi="Calibri"/>
                <w:color w:val="660066"/>
              </w:rPr>
              <w:t>and then</w:t>
            </w:r>
            <w:r w:rsidRPr="00BC2E9B">
              <w:rPr>
                <w:rFonts w:ascii="Calibri" w:hAnsi="Calibri"/>
                <w:color w:val="660066"/>
              </w:rPr>
              <w:t xml:space="preserve"> it is done.</w:t>
            </w:r>
            <w:r w:rsidR="00695782">
              <w:rPr>
                <w:rFonts w:ascii="Calibri" w:hAnsi="Calibri"/>
                <w:color w:val="660066"/>
              </w:rPr>
              <w:t xml:space="preserve"> </w:t>
            </w:r>
            <w:r w:rsidRPr="00BC2E9B">
              <w:rPr>
                <w:rFonts w:ascii="Calibri" w:hAnsi="Calibri"/>
                <w:color w:val="660066"/>
              </w:rPr>
              <w:t>Serve with fried eggs and tomatoes omelette or spicy tomatoes sauce</w:t>
            </w:r>
          </w:p>
          <w:p w14:paraId="62666FBB" w14:textId="77777777" w:rsidR="00385B02" w:rsidRPr="00BC2E9B" w:rsidRDefault="00385B02" w:rsidP="00385B02">
            <w:pPr>
              <w:pStyle w:val="NormalWeb"/>
              <w:shd w:val="clear" w:color="auto" w:fill="FFFFFF"/>
              <w:spacing w:before="150" w:beforeAutospacing="0" w:after="285" w:afterAutospacing="0"/>
              <w:rPr>
                <w:rFonts w:ascii="Calibri" w:hAnsi="Calibri"/>
                <w:color w:val="660066"/>
              </w:rPr>
            </w:pPr>
            <w:r w:rsidRPr="00BC2E9B">
              <w:rPr>
                <w:rFonts w:ascii="Calibri" w:hAnsi="Calibri"/>
                <w:color w:val="660066"/>
              </w:rPr>
              <w:t>Note: Be careful though, some people react to the fresh yam or yam peels, coming in contact with their bare skins.</w:t>
            </w:r>
          </w:p>
          <w:p w14:paraId="0ED95146" w14:textId="77777777" w:rsidR="000A224A" w:rsidRPr="00385B02" w:rsidRDefault="000A224A" w:rsidP="00385B02">
            <w:pPr>
              <w:rPr>
                <w:rFonts w:ascii="Calibri" w:hAnsi="Calibri"/>
                <w:noProof/>
              </w:rPr>
            </w:pPr>
          </w:p>
        </w:tc>
        <w:tc>
          <w:tcPr>
            <w:tcW w:w="229" w:type="dxa"/>
          </w:tcPr>
          <w:p w14:paraId="420F92F7" w14:textId="77777777" w:rsidR="000A224A" w:rsidRDefault="000A224A" w:rsidP="005343CD"/>
        </w:tc>
        <w:tc>
          <w:tcPr>
            <w:tcW w:w="3788" w:type="dxa"/>
            <w:vAlign w:val="bottom"/>
          </w:tcPr>
          <w:p w14:paraId="6A85F1D5" w14:textId="0EB1F18A" w:rsidR="000A224A" w:rsidRDefault="000A224A" w:rsidP="00BF422B">
            <w:pPr>
              <w:rPr>
                <w:noProof/>
              </w:rPr>
            </w:pPr>
          </w:p>
        </w:tc>
        <w:tc>
          <w:tcPr>
            <w:tcW w:w="234" w:type="dxa"/>
          </w:tcPr>
          <w:p w14:paraId="2F9B6BFF" w14:textId="77777777" w:rsidR="000A224A" w:rsidRDefault="000A224A" w:rsidP="005343CD">
            <w:pPr>
              <w:rPr>
                <w:noProof/>
              </w:rPr>
            </w:pPr>
          </w:p>
        </w:tc>
        <w:tc>
          <w:tcPr>
            <w:tcW w:w="5904" w:type="dxa"/>
          </w:tcPr>
          <w:p w14:paraId="788AD386" w14:textId="77777777" w:rsidR="00385B02" w:rsidRPr="00385B02" w:rsidRDefault="00385B02" w:rsidP="00385B02">
            <w:pPr>
              <w:pStyle w:val="NormalWeb"/>
              <w:shd w:val="clear" w:color="auto" w:fill="FFFFFF"/>
              <w:spacing w:before="150" w:beforeAutospacing="0" w:after="285" w:afterAutospacing="0"/>
              <w:rPr>
                <w:rFonts w:ascii="Calibri" w:hAnsi="Calibri"/>
                <w:color w:val="454757"/>
              </w:rPr>
            </w:pPr>
          </w:p>
          <w:p w14:paraId="00E1BD3C" w14:textId="77777777" w:rsidR="00385B02" w:rsidRPr="00BC2E9B" w:rsidRDefault="00385B02" w:rsidP="00385B02">
            <w:pPr>
              <w:pStyle w:val="NormalWeb"/>
              <w:shd w:val="clear" w:color="auto" w:fill="FFFFFF"/>
              <w:spacing w:before="150" w:beforeAutospacing="0" w:after="285" w:afterAutospacing="0"/>
              <w:rPr>
                <w:rFonts w:ascii="Calibri" w:hAnsi="Calibri"/>
                <w:b/>
                <w:color w:val="FF0000"/>
                <w:sz w:val="40"/>
                <w:szCs w:val="40"/>
              </w:rPr>
            </w:pPr>
            <w:r w:rsidRPr="00BC2E9B">
              <w:rPr>
                <w:rFonts w:ascii="Calibri" w:hAnsi="Calibri"/>
                <w:b/>
                <w:color w:val="FF0000"/>
                <w:sz w:val="40"/>
                <w:szCs w:val="40"/>
              </w:rPr>
              <w:t>Beans and yam</w:t>
            </w:r>
          </w:p>
          <w:p w14:paraId="6F255C85" w14:textId="77777777" w:rsidR="00385B02" w:rsidRPr="00BC2E9B" w:rsidRDefault="00385B02" w:rsidP="00385B02">
            <w:pPr>
              <w:pStyle w:val="NormalWeb"/>
              <w:shd w:val="clear" w:color="auto" w:fill="FFFFFF"/>
              <w:spacing w:before="150" w:beforeAutospacing="0" w:after="285" w:afterAutospacing="0"/>
              <w:rPr>
                <w:rFonts w:ascii="Calibri" w:hAnsi="Calibri"/>
                <w:b/>
                <w:color w:val="454757"/>
                <w:u w:val="single"/>
              </w:rPr>
            </w:pPr>
            <w:r w:rsidRPr="00BC2E9B">
              <w:rPr>
                <w:rFonts w:ascii="Calibri" w:hAnsi="Calibri"/>
                <w:b/>
                <w:color w:val="454757"/>
                <w:u w:val="single"/>
              </w:rPr>
              <w:t>Ingredients</w:t>
            </w:r>
          </w:p>
          <w:p w14:paraId="075B3D3A" w14:textId="77777777" w:rsidR="00385B02" w:rsidRPr="00BC2E9B" w:rsidRDefault="00385B02" w:rsidP="00385B02">
            <w:pPr>
              <w:pStyle w:val="NormalWeb"/>
              <w:numPr>
                <w:ilvl w:val="0"/>
                <w:numId w:val="1"/>
              </w:numPr>
              <w:shd w:val="clear" w:color="auto" w:fill="FFFFFF"/>
              <w:spacing w:before="150" w:beforeAutospacing="0" w:after="285" w:afterAutospacing="0"/>
              <w:rPr>
                <w:rFonts w:ascii="Calibri" w:hAnsi="Calibri"/>
                <w:color w:val="FF6600"/>
                <w:u w:val="single"/>
              </w:rPr>
            </w:pPr>
            <w:r w:rsidRPr="00BC2E9B">
              <w:rPr>
                <w:rFonts w:ascii="Calibri" w:hAnsi="Calibri"/>
                <w:color w:val="FF6600"/>
              </w:rPr>
              <w:t>gm brown honey beans or  black eyed beans</w:t>
            </w:r>
          </w:p>
          <w:p w14:paraId="52489018" w14:textId="77777777" w:rsidR="00385B02" w:rsidRPr="00BC2E9B" w:rsidRDefault="00385B02" w:rsidP="00385B02">
            <w:pPr>
              <w:pStyle w:val="NormalWeb"/>
              <w:shd w:val="clear" w:color="auto" w:fill="FFFFFF"/>
              <w:spacing w:before="150" w:beforeAutospacing="0" w:after="285" w:afterAutospacing="0"/>
              <w:rPr>
                <w:rFonts w:ascii="Calibri" w:hAnsi="Calibri"/>
                <w:color w:val="FF6600"/>
              </w:rPr>
            </w:pPr>
            <w:r w:rsidRPr="00BC2E9B">
              <w:rPr>
                <w:rFonts w:ascii="Calibri" w:hAnsi="Calibri"/>
                <w:color w:val="FF6600"/>
              </w:rPr>
              <w:t xml:space="preserve">100ml palm oil </w:t>
            </w:r>
          </w:p>
          <w:p w14:paraId="7E1A1C13" w14:textId="5E5F27A8" w:rsidR="00385B02" w:rsidRPr="00BC2E9B" w:rsidRDefault="00385B02" w:rsidP="00385B02">
            <w:pPr>
              <w:pStyle w:val="NormalWeb"/>
              <w:shd w:val="clear" w:color="auto" w:fill="FFFFFF"/>
              <w:spacing w:before="150" w:beforeAutospacing="0" w:after="285" w:afterAutospacing="0"/>
              <w:rPr>
                <w:rFonts w:ascii="Calibri" w:hAnsi="Calibri"/>
                <w:color w:val="FF6600"/>
              </w:rPr>
            </w:pPr>
            <w:r w:rsidRPr="00BC2E9B">
              <w:rPr>
                <w:rFonts w:ascii="Calibri" w:hAnsi="Calibri"/>
                <w:color w:val="FF6600"/>
              </w:rPr>
              <w:t>150 grams ground crayfish (optional)</w:t>
            </w:r>
          </w:p>
          <w:p w14:paraId="4AB4063A" w14:textId="45FEF669" w:rsidR="00385B02" w:rsidRPr="00B42026" w:rsidRDefault="00B42026" w:rsidP="00B42026">
            <w:pPr>
              <w:widowControl/>
              <w:autoSpaceDE/>
              <w:autoSpaceDN/>
              <w:contextualSpacing/>
              <w:rPr>
                <w:rFonts w:ascii="Calibri" w:hAnsi="Calibri"/>
                <w:b/>
                <w:color w:val="000000"/>
                <w:lang w:eastAsia="en-GB"/>
              </w:rPr>
            </w:pPr>
            <w:r>
              <w:rPr>
                <w:rFonts w:ascii="Calibri" w:hAnsi="Calibri"/>
                <w:b/>
                <w:color w:val="000000"/>
                <w:lang w:eastAsia="en-GB"/>
              </w:rPr>
              <w:t>1</w:t>
            </w:r>
            <w:r w:rsidR="00385B02" w:rsidRPr="00B42026">
              <w:rPr>
                <w:rFonts w:ascii="Calibri" w:hAnsi="Calibri"/>
                <w:b/>
                <w:color w:val="000000"/>
                <w:lang w:eastAsia="en-GB"/>
              </w:rPr>
              <w:t>medium onion</w:t>
            </w:r>
          </w:p>
          <w:p w14:paraId="775FCCB0" w14:textId="30DA7A70" w:rsidR="00385B02" w:rsidRPr="00BC2E9B" w:rsidRDefault="00385B02" w:rsidP="00385B02">
            <w:pPr>
              <w:rPr>
                <w:rFonts w:ascii="Calibri" w:hAnsi="Calibri"/>
                <w:b/>
                <w:color w:val="000000"/>
                <w:lang w:eastAsia="en-GB"/>
              </w:rPr>
            </w:pPr>
            <w:r w:rsidRPr="00BC2E9B">
              <w:rPr>
                <w:rFonts w:ascii="Calibri" w:hAnsi="Calibri"/>
                <w:b/>
                <w:color w:val="000000"/>
                <w:lang w:eastAsia="en-GB"/>
              </w:rPr>
              <w:t xml:space="preserve"> Pepper and Salt to taste</w:t>
            </w:r>
          </w:p>
          <w:p w14:paraId="313C722D" w14:textId="4897F50D" w:rsidR="00385B02" w:rsidRPr="00BC2E9B" w:rsidRDefault="00385B02" w:rsidP="00385B02">
            <w:pPr>
              <w:rPr>
                <w:rFonts w:ascii="Calibri" w:hAnsi="Calibri"/>
                <w:b/>
                <w:color w:val="000000"/>
                <w:lang w:eastAsia="en-GB"/>
              </w:rPr>
            </w:pPr>
            <w:r w:rsidRPr="00BC2E9B">
              <w:rPr>
                <w:rFonts w:ascii="Calibri" w:hAnsi="Calibri"/>
                <w:b/>
                <w:color w:val="000000"/>
                <w:lang w:eastAsia="en-GB"/>
              </w:rPr>
              <w:t xml:space="preserve">  1 big bouillon </w:t>
            </w:r>
            <w:r w:rsidR="00A81E7B">
              <w:rPr>
                <w:rFonts w:ascii="Calibri" w:hAnsi="Calibri"/>
                <w:b/>
                <w:color w:val="000000"/>
                <w:lang w:eastAsia="en-GB"/>
              </w:rPr>
              <w:t>cube</w:t>
            </w:r>
          </w:p>
          <w:p w14:paraId="76F4F419" w14:textId="08A0CFD0" w:rsidR="00385B02" w:rsidRPr="00BC2E9B" w:rsidRDefault="00385B02" w:rsidP="00385B02">
            <w:pPr>
              <w:rPr>
                <w:rFonts w:ascii="Calibri" w:hAnsi="Calibri"/>
                <w:b/>
                <w:color w:val="000000"/>
                <w:lang w:eastAsia="en-GB"/>
              </w:rPr>
            </w:pPr>
            <w:r w:rsidRPr="00BC2E9B">
              <w:rPr>
                <w:rFonts w:ascii="Calibri" w:hAnsi="Calibri"/>
                <w:b/>
                <w:color w:val="000000"/>
                <w:lang w:eastAsia="en-GB"/>
              </w:rPr>
              <w:t xml:space="preserve">  500g Yam</w:t>
            </w:r>
            <w:r w:rsidR="00A81E7B">
              <w:rPr>
                <w:rFonts w:ascii="Calibri" w:hAnsi="Calibri"/>
                <w:b/>
                <w:color w:val="000000"/>
                <w:lang w:eastAsia="en-GB"/>
              </w:rPr>
              <w:t xml:space="preserve"> </w:t>
            </w:r>
            <w:r w:rsidRPr="00BC2E9B">
              <w:rPr>
                <w:rFonts w:ascii="Calibri" w:hAnsi="Calibri"/>
                <w:b/>
                <w:color w:val="000000"/>
                <w:lang w:eastAsia="en-GB"/>
              </w:rPr>
              <w:t>(peeled and cut into about 6cm pieces)</w:t>
            </w:r>
          </w:p>
          <w:p w14:paraId="38DD694F" w14:textId="77777777" w:rsidR="00811362" w:rsidRDefault="00811362" w:rsidP="00385B02">
            <w:pPr>
              <w:rPr>
                <w:rFonts w:ascii="Calibri" w:hAnsi="Calibri"/>
                <w:b/>
                <w:color w:val="000000"/>
                <w:u w:val="single"/>
                <w:lang w:eastAsia="en-GB"/>
              </w:rPr>
            </w:pPr>
          </w:p>
          <w:p w14:paraId="34EAF144" w14:textId="77777777" w:rsidR="00385B02" w:rsidRPr="00811362" w:rsidRDefault="00385B02" w:rsidP="00385B02">
            <w:pPr>
              <w:rPr>
                <w:rFonts w:ascii="Calibri" w:hAnsi="Calibri"/>
                <w:b/>
                <w:color w:val="000000"/>
                <w:u w:val="single"/>
                <w:lang w:eastAsia="en-GB"/>
              </w:rPr>
            </w:pPr>
            <w:r w:rsidRPr="00811362">
              <w:rPr>
                <w:rFonts w:ascii="Calibri" w:hAnsi="Calibri"/>
                <w:b/>
                <w:color w:val="000000"/>
                <w:u w:val="single"/>
                <w:lang w:eastAsia="en-GB"/>
              </w:rPr>
              <w:t>Method</w:t>
            </w:r>
          </w:p>
          <w:p w14:paraId="3436A029" w14:textId="77777777" w:rsidR="00385B02" w:rsidRPr="00385B02" w:rsidRDefault="00385B02" w:rsidP="00385B02">
            <w:pPr>
              <w:rPr>
                <w:rFonts w:ascii="Calibri" w:hAnsi="Calibri"/>
                <w:color w:val="000000"/>
                <w:lang w:eastAsia="en-GB"/>
              </w:rPr>
            </w:pPr>
          </w:p>
          <w:p w14:paraId="2EAB124C" w14:textId="77777777" w:rsidR="00385B02" w:rsidRPr="00811362" w:rsidRDefault="00385B02" w:rsidP="00385B02">
            <w:pPr>
              <w:rPr>
                <w:rFonts w:ascii="Calibri" w:hAnsi="Calibri"/>
                <w:color w:val="FF6600"/>
                <w:shd w:val="clear" w:color="auto" w:fill="FFFFFF"/>
              </w:rPr>
            </w:pPr>
            <w:r w:rsidRPr="00811362">
              <w:rPr>
                <w:rFonts w:ascii="Calibri" w:hAnsi="Calibri"/>
                <w:color w:val="FF6600"/>
                <w:shd w:val="clear" w:color="auto" w:fill="FFFFFF"/>
              </w:rPr>
              <w:t>Put the beans in a pot and pour water to cover the beans with about 3 cm above the level of the beans and start cooking.</w:t>
            </w:r>
          </w:p>
          <w:p w14:paraId="73E9B96F" w14:textId="77777777" w:rsidR="00385B02" w:rsidRPr="00811362" w:rsidRDefault="00385B02" w:rsidP="00385B02">
            <w:pPr>
              <w:rPr>
                <w:rFonts w:ascii="Calibri" w:hAnsi="Calibri"/>
                <w:color w:val="FF6600"/>
                <w:shd w:val="clear" w:color="auto" w:fill="FFFFFF"/>
              </w:rPr>
            </w:pPr>
          </w:p>
          <w:p w14:paraId="687BD0A2" w14:textId="328B257F" w:rsidR="00385B02" w:rsidRPr="00811362" w:rsidRDefault="00385B02" w:rsidP="00385B02">
            <w:pPr>
              <w:spacing w:before="240" w:after="240"/>
              <w:rPr>
                <w:rFonts w:ascii="Calibri" w:hAnsi="Calibri"/>
                <w:color w:val="FF6600"/>
                <w:lang w:eastAsia="en-GB"/>
              </w:rPr>
            </w:pPr>
            <w:r w:rsidRPr="00811362">
              <w:rPr>
                <w:rFonts w:ascii="Calibri" w:hAnsi="Calibri"/>
                <w:color w:val="FF6600"/>
                <w:lang w:eastAsia="en-GB"/>
              </w:rPr>
              <w:t xml:space="preserve">Cook till tender but not mushy soft, adding more water from time to time, if necessary. </w:t>
            </w:r>
            <w:r w:rsidR="00811362" w:rsidRPr="00811362">
              <w:rPr>
                <w:rFonts w:ascii="Calibri" w:hAnsi="Calibri"/>
                <w:color w:val="FF6600"/>
                <w:lang w:eastAsia="en-GB"/>
              </w:rPr>
              <w:t>Keep</w:t>
            </w:r>
            <w:r w:rsidRPr="00811362">
              <w:rPr>
                <w:rFonts w:ascii="Calibri" w:hAnsi="Calibri"/>
                <w:color w:val="FF6600"/>
                <w:lang w:eastAsia="en-GB"/>
              </w:rPr>
              <w:t xml:space="preserve"> the water at the same level as the beans, </w:t>
            </w:r>
            <w:r w:rsidR="00B42026">
              <w:rPr>
                <w:rFonts w:ascii="Calibri" w:hAnsi="Calibri"/>
                <w:color w:val="FF6600"/>
                <w:lang w:eastAsia="en-GB"/>
              </w:rPr>
              <w:t xml:space="preserve">so </w:t>
            </w:r>
            <w:r w:rsidRPr="00811362">
              <w:rPr>
                <w:rFonts w:ascii="Calibri" w:hAnsi="Calibri"/>
                <w:color w:val="FF6600"/>
                <w:lang w:eastAsia="en-GB"/>
              </w:rPr>
              <w:t>when the beans is cooked, you will not have too much water in the porridge.</w:t>
            </w:r>
          </w:p>
          <w:p w14:paraId="70FFB3AF" w14:textId="77777777" w:rsidR="00385B02" w:rsidRPr="00811362" w:rsidRDefault="00385B02" w:rsidP="00385B02">
            <w:pPr>
              <w:spacing w:before="240" w:after="240"/>
              <w:rPr>
                <w:rFonts w:ascii="Calibri" w:hAnsi="Calibri"/>
                <w:color w:val="FF6600"/>
                <w:lang w:eastAsia="en-GB"/>
              </w:rPr>
            </w:pPr>
            <w:r w:rsidRPr="00811362">
              <w:rPr>
                <w:rFonts w:ascii="Calibri" w:hAnsi="Calibri"/>
                <w:color w:val="FF6600"/>
                <w:lang w:eastAsia="en-GB"/>
              </w:rPr>
              <w:t xml:space="preserve">Add the yam pieces and cook for about 10 minutes. </w:t>
            </w:r>
            <w:r w:rsidRPr="00811362">
              <w:rPr>
                <w:rFonts w:ascii="Calibri" w:hAnsi="Calibri"/>
                <w:color w:val="FF6600"/>
                <w:lang w:eastAsia="en-GB"/>
              </w:rPr>
              <w:tab/>
            </w:r>
          </w:p>
          <w:p w14:paraId="1C9D42CD" w14:textId="77777777" w:rsidR="00385B02" w:rsidRPr="00811362" w:rsidRDefault="00385B02" w:rsidP="00385B02">
            <w:pPr>
              <w:spacing w:before="240" w:after="240"/>
              <w:rPr>
                <w:rFonts w:ascii="Calibri" w:hAnsi="Calibri"/>
                <w:color w:val="FF6600"/>
                <w:lang w:eastAsia="en-GB"/>
              </w:rPr>
            </w:pPr>
            <w:r w:rsidRPr="00811362">
              <w:rPr>
                <w:rFonts w:ascii="Calibri" w:hAnsi="Calibri"/>
                <w:color w:val="FF6600"/>
                <w:lang w:eastAsia="en-GB"/>
              </w:rPr>
              <w:t>Add the onions, crayfish (if using it), pepper, bouillon cubes, salt and stir.</w:t>
            </w:r>
          </w:p>
          <w:p w14:paraId="5818809F" w14:textId="346EB011" w:rsidR="00385B02" w:rsidRPr="00811362" w:rsidRDefault="00385B02" w:rsidP="00385B02">
            <w:pPr>
              <w:spacing w:before="240" w:after="240"/>
              <w:rPr>
                <w:rFonts w:ascii="Calibri" w:hAnsi="Calibri"/>
                <w:color w:val="FF6600"/>
                <w:lang w:eastAsia="en-GB"/>
              </w:rPr>
            </w:pPr>
            <w:r w:rsidRPr="00811362">
              <w:rPr>
                <w:rFonts w:ascii="Calibri" w:hAnsi="Calibri"/>
                <w:color w:val="FF6600"/>
                <w:lang w:eastAsia="en-GB"/>
              </w:rPr>
              <w:t xml:space="preserve">Allow </w:t>
            </w:r>
            <w:r w:rsidR="00B42026">
              <w:rPr>
                <w:rFonts w:ascii="Calibri" w:hAnsi="Calibri"/>
                <w:color w:val="FF6600"/>
                <w:lang w:eastAsia="en-GB"/>
              </w:rPr>
              <w:t xml:space="preserve">to </w:t>
            </w:r>
            <w:r w:rsidR="00811362" w:rsidRPr="00811362">
              <w:rPr>
                <w:rFonts w:ascii="Calibri" w:hAnsi="Calibri"/>
                <w:color w:val="FF6600"/>
                <w:lang w:eastAsia="en-GB"/>
              </w:rPr>
              <w:t>simmer in low heat for another 5 minutes, adding the palm oil and stirring</w:t>
            </w:r>
            <w:r w:rsidRPr="00811362">
              <w:rPr>
                <w:rFonts w:ascii="Calibri" w:hAnsi="Calibri"/>
                <w:color w:val="FF6600"/>
                <w:lang w:eastAsia="en-GB"/>
              </w:rPr>
              <w:t xml:space="preserve"> again. Cover the pot and turn off the heat. Your beans and yam porridge is ready.</w:t>
            </w:r>
          </w:p>
          <w:p w14:paraId="18A1240A" w14:textId="77777777" w:rsidR="00811362" w:rsidRPr="00811362" w:rsidRDefault="00385B02" w:rsidP="00385B02">
            <w:pPr>
              <w:rPr>
                <w:rFonts w:ascii="Calibri" w:hAnsi="Calibri"/>
                <w:b/>
                <w:color w:val="FF6600"/>
                <w:u w:val="single"/>
                <w:lang w:eastAsia="en-GB"/>
              </w:rPr>
            </w:pPr>
            <w:r w:rsidRPr="00811362">
              <w:rPr>
                <w:rFonts w:ascii="Calibri" w:hAnsi="Calibri"/>
                <w:b/>
                <w:color w:val="FF6600"/>
                <w:u w:val="single"/>
                <w:lang w:eastAsia="en-GB"/>
              </w:rPr>
              <w:t xml:space="preserve">Note: </w:t>
            </w:r>
          </w:p>
          <w:p w14:paraId="3F0B3EE9" w14:textId="11EB8494" w:rsidR="00385B02" w:rsidRPr="00811362" w:rsidRDefault="00811362" w:rsidP="00385B02">
            <w:pPr>
              <w:rPr>
                <w:rFonts w:ascii="Calibri" w:hAnsi="Calibri"/>
                <w:color w:val="FF6600"/>
                <w:lang w:eastAsia="en-GB"/>
              </w:rPr>
            </w:pPr>
            <w:r w:rsidRPr="00811362">
              <w:rPr>
                <w:rFonts w:ascii="Calibri" w:hAnsi="Calibri"/>
                <w:color w:val="FF6600"/>
                <w:lang w:eastAsia="en-GB"/>
              </w:rPr>
              <w:t>You</w:t>
            </w:r>
            <w:r w:rsidR="00385B02" w:rsidRPr="00811362">
              <w:rPr>
                <w:rFonts w:ascii="Calibri" w:hAnsi="Calibri"/>
                <w:color w:val="FF6600"/>
                <w:lang w:eastAsia="en-GB"/>
              </w:rPr>
              <w:t xml:space="preserve"> can </w:t>
            </w:r>
            <w:r w:rsidRPr="00811362">
              <w:rPr>
                <w:rFonts w:ascii="Calibri" w:hAnsi="Calibri"/>
                <w:color w:val="FF6600"/>
                <w:lang w:eastAsia="en-GB"/>
              </w:rPr>
              <w:t>substitute yam</w:t>
            </w:r>
            <w:r w:rsidR="00385B02" w:rsidRPr="00811362">
              <w:rPr>
                <w:rFonts w:ascii="Calibri" w:hAnsi="Calibri"/>
                <w:color w:val="FF6600"/>
                <w:lang w:eastAsia="en-GB"/>
              </w:rPr>
              <w:t xml:space="preserve"> with Plantain or Sweet Potatoes</w:t>
            </w:r>
          </w:p>
          <w:p w14:paraId="2D7940BF" w14:textId="77777777" w:rsidR="000A224A" w:rsidRPr="00385B02" w:rsidRDefault="000A224A" w:rsidP="00385B02">
            <w:pPr>
              <w:pStyle w:val="PictureCaption"/>
              <w:rPr>
                <w:rFonts w:ascii="Calibri" w:hAnsi="Calibri"/>
              </w:rPr>
            </w:pPr>
          </w:p>
        </w:tc>
      </w:tr>
      <w:tr w:rsidR="00063F7F" w14:paraId="025C35E0" w14:textId="77777777" w:rsidTr="00385B02">
        <w:trPr>
          <w:trHeight w:val="1256"/>
        </w:trPr>
        <w:tc>
          <w:tcPr>
            <w:tcW w:w="14657" w:type="dxa"/>
            <w:gridSpan w:val="5"/>
          </w:tcPr>
          <w:p w14:paraId="2B129148" w14:textId="20F4ABFF" w:rsidR="00063F7F" w:rsidRDefault="00E80E5F" w:rsidP="008D2DFA">
            <w:pPr>
              <w:pStyle w:val="Titre2"/>
            </w:pPr>
            <w:r>
              <w:rPr>
                <w:noProof/>
                <w:lang w:val="fr-FR" w:eastAsia="fr-FR"/>
              </w:rPr>
              <mc:AlternateContent>
                <mc:Choice Requires="wps">
                  <w:drawing>
                    <wp:anchor distT="0" distB="0" distL="114300" distR="114300" simplePos="0" relativeHeight="251661824" behindDoc="1" locked="0" layoutInCell="1" allowOverlap="1" wp14:anchorId="35A1C226" wp14:editId="59829A53">
                      <wp:simplePos x="0" y="0"/>
                      <wp:positionH relativeFrom="column">
                        <wp:posOffset>-400050</wp:posOffset>
                      </wp:positionH>
                      <wp:positionV relativeFrom="paragraph">
                        <wp:posOffset>2152015</wp:posOffset>
                      </wp:positionV>
                      <wp:extent cx="10147300" cy="3514969"/>
                      <wp:effectExtent l="0" t="0" r="6350" b="9525"/>
                      <wp:wrapNone/>
                      <wp:docPr id="21" name="Rectangle 49">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47300" cy="3514969"/>
                              </a:xfrm>
                              <a:prstGeom prst="rect">
                                <a:avLst/>
                              </a:prstGeom>
                              <a:solidFill>
                                <a:srgbClr val="F1EF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3E10DE" id="Rectangle 49" o:spid="_x0000_s1026" style="position:absolute;margin-left:-31.5pt;margin-top:169.45pt;width:799pt;height:27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" fillcolor="#f1efe2" stroked="f"/>
                  </w:pict>
                </mc:Fallback>
              </mc:AlternateContent>
            </w:r>
            <w:r w:rsidR="00A81E7B" w:rsidRPr="00BF422B">
              <w:rPr>
                <w:noProof/>
                <w:lang w:val="fr-FR" w:eastAsia="fr-FR"/>
              </w:rPr>
              <w:drawing>
                <wp:inline distT="0" distB="0" distL="0" distR="0" wp14:anchorId="7BFB8551" wp14:editId="5635FB11">
                  <wp:extent cx="1682750" cy="1282765"/>
                  <wp:effectExtent l="0" t="0" r="0" b="0"/>
                  <wp:docPr id="11" name="Picture 11" descr="C:\Users\The Food Bridge\Downloads\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 Food Bridge\Downloads\logo fina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0965" cy="1304273"/>
                          </a:xfrm>
                          <a:prstGeom prst="rect">
                            <a:avLst/>
                          </a:prstGeom>
                          <a:noFill/>
                          <a:ln>
                            <a:noFill/>
                          </a:ln>
                        </pic:spPr>
                      </pic:pic>
                    </a:graphicData>
                  </a:graphic>
                </wp:inline>
              </w:drawing>
            </w:r>
            <w:r w:rsidR="00A81E7B">
              <w:t xml:space="preserve">          </w:t>
            </w:r>
            <w:r w:rsidR="00A81E7B">
              <w:rPr>
                <w:noProof/>
                <w:lang w:val="fr-FR" w:eastAsia="fr-FR"/>
              </w:rPr>
              <w:drawing>
                <wp:inline distT="0" distB="0" distL="0" distR="0" wp14:anchorId="2A3FA273" wp14:editId="6647D2C4">
                  <wp:extent cx="1669191" cy="914400"/>
                  <wp:effectExtent l="0" t="0" r="7620" b="0"/>
                  <wp:docPr id="24" name="Picture 24" descr="Image result for faab v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faab vz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4319" cy="928165"/>
                          </a:xfrm>
                          <a:prstGeom prst="rect">
                            <a:avLst/>
                          </a:prstGeom>
                          <a:noFill/>
                          <a:ln>
                            <a:noFill/>
                          </a:ln>
                        </pic:spPr>
                      </pic:pic>
                    </a:graphicData>
                  </a:graphic>
                </wp:inline>
              </w:drawing>
            </w:r>
            <w:r w:rsidR="00A81E7B">
              <w:t xml:space="preserve">          </w:t>
            </w:r>
            <w:r w:rsidR="00A81E7B">
              <w:rPr>
                <w:noProof/>
                <w:lang w:val="fr-FR" w:eastAsia="fr-FR"/>
              </w:rPr>
              <w:drawing>
                <wp:inline distT="0" distB="0" distL="0" distR="0" wp14:anchorId="50CA38A0" wp14:editId="31602C65">
                  <wp:extent cx="1644650" cy="1171888"/>
                  <wp:effectExtent l="0" t="0" r="0" b="9525"/>
                  <wp:docPr id="25" name="Picture 25" descr="Image result for the bigpicnic proj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the bigpicnic project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5734" cy="1194037"/>
                          </a:xfrm>
                          <a:prstGeom prst="rect">
                            <a:avLst/>
                          </a:prstGeom>
                          <a:noFill/>
                          <a:ln>
                            <a:noFill/>
                          </a:ln>
                        </pic:spPr>
                      </pic:pic>
                    </a:graphicData>
                  </a:graphic>
                </wp:inline>
              </w:drawing>
            </w:r>
            <w:r w:rsidR="00A81E7B">
              <w:t xml:space="preserve">       </w:t>
            </w:r>
            <w:r w:rsidR="00A81E7B" w:rsidRPr="008D2DFA">
              <w:rPr>
                <w:noProof/>
                <w:lang w:val="fr-FR" w:eastAsia="fr-FR"/>
              </w:rPr>
              <w:drawing>
                <wp:inline distT="0" distB="0" distL="0" distR="0" wp14:anchorId="5DCBC5F7" wp14:editId="0D2335EE">
                  <wp:extent cx="1818890" cy="1476375"/>
                  <wp:effectExtent l="0" t="0" r="0" b="0"/>
                  <wp:docPr id="26" name="Picture 26" descr="C:\Users\The Food Bridge\Documents\o march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e Food Bridge\Documents\o marché.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916" cy="1484513"/>
                          </a:xfrm>
                          <a:prstGeom prst="rect">
                            <a:avLst/>
                          </a:prstGeom>
                          <a:noFill/>
                          <a:ln>
                            <a:noFill/>
                          </a:ln>
                        </pic:spPr>
                      </pic:pic>
                    </a:graphicData>
                  </a:graphic>
                </wp:inline>
              </w:drawing>
            </w:r>
            <w:r w:rsidR="00BF422B">
              <w:t xml:space="preserve">      </w:t>
            </w:r>
            <w:r w:rsidR="006033FC">
              <w:t xml:space="preserve">  </w:t>
            </w:r>
            <w:r w:rsidR="008D2DFA">
              <w:t xml:space="preserve">           </w:t>
            </w:r>
          </w:p>
        </w:tc>
      </w:tr>
      <w:tr w:rsidR="001D0AC7" w14:paraId="741D74EF" w14:textId="77777777" w:rsidTr="00385B02">
        <w:trPr>
          <w:trHeight w:val="1256"/>
        </w:trPr>
        <w:tc>
          <w:tcPr>
            <w:tcW w:w="14657" w:type="dxa"/>
            <w:gridSpan w:val="5"/>
          </w:tcPr>
          <w:tbl>
            <w:tblPr>
              <w:tblStyle w:val="Grilledutableau"/>
              <w:tblW w:w="14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340"/>
              <w:gridCol w:w="7087"/>
            </w:tblGrid>
            <w:tr w:rsidR="001D0AC7" w14:paraId="530AF382" w14:textId="77777777" w:rsidTr="00946B6E">
              <w:tc>
                <w:tcPr>
                  <w:tcW w:w="7087" w:type="dxa"/>
                </w:tcPr>
                <w:p w14:paraId="268B8720" w14:textId="4899CAF8" w:rsidR="001D0AC7" w:rsidRPr="00F15FD9" w:rsidRDefault="006033FC" w:rsidP="006033FC">
                  <w:pPr>
                    <w:pStyle w:val="AuthorName"/>
                    <w:rPr>
                      <w:color w:val="660066"/>
                      <w:sz w:val="40"/>
                      <w:szCs w:val="40"/>
                    </w:rPr>
                  </w:pPr>
                  <w:r w:rsidRPr="00F15FD9">
                    <w:rPr>
                      <w:color w:val="660066"/>
                      <w:sz w:val="40"/>
                      <w:szCs w:val="40"/>
                    </w:rPr>
                    <w:t xml:space="preserve">The Food Bridge </w:t>
                  </w:r>
                  <w:proofErr w:type="spellStart"/>
                  <w:r w:rsidRPr="00F15FD9">
                    <w:rPr>
                      <w:color w:val="660066"/>
                      <w:sz w:val="40"/>
                      <w:szCs w:val="40"/>
                    </w:rPr>
                    <w:t>vzw’s</w:t>
                  </w:r>
                  <w:proofErr w:type="spellEnd"/>
                  <w:r w:rsidRPr="00F15FD9">
                    <w:rPr>
                      <w:color w:val="660066"/>
                      <w:sz w:val="40"/>
                      <w:szCs w:val="40"/>
                    </w:rPr>
                    <w:t xml:space="preserve"> projects</w:t>
                  </w:r>
                </w:p>
                <w:p w14:paraId="1349CB47" w14:textId="77777777" w:rsidR="00811362" w:rsidRPr="00811362" w:rsidRDefault="006033FC" w:rsidP="006033FC">
                  <w:pPr>
                    <w:pStyle w:val="Corpsdetexte"/>
                    <w:rPr>
                      <w:rFonts w:ascii="Montserrat" w:hAnsi="Montserrat"/>
                      <w:i/>
                      <w:color w:val="000000"/>
                      <w:sz w:val="28"/>
                      <w:szCs w:val="28"/>
                      <w:lang w:val="en-GB" w:eastAsia="en-GB"/>
                    </w:rPr>
                  </w:pPr>
                  <w:r w:rsidRPr="00811362">
                    <w:rPr>
                      <w:rFonts w:ascii="Montserrat" w:hAnsi="Montserrat"/>
                      <w:i/>
                      <w:color w:val="000000"/>
                      <w:sz w:val="28"/>
                      <w:szCs w:val="28"/>
                      <w:lang w:val="en-GB" w:eastAsia="en-GB"/>
                    </w:rPr>
                    <w:t xml:space="preserve">Promoting Food Cultures -  </w:t>
                  </w:r>
                </w:p>
                <w:p w14:paraId="01E8BD19" w14:textId="37BB8286" w:rsidR="00811362" w:rsidRPr="00EC3115" w:rsidRDefault="006033FC" w:rsidP="006033FC">
                  <w:pPr>
                    <w:pStyle w:val="Corpsdetexte"/>
                    <w:rPr>
                      <w:rFonts w:ascii="Montserrat" w:hAnsi="Montserrat"/>
                      <w:b/>
                      <w:color w:val="000000"/>
                      <w:sz w:val="28"/>
                      <w:szCs w:val="28"/>
                      <w:lang w:val="en-GB" w:eastAsia="en-GB"/>
                    </w:rPr>
                  </w:pPr>
                  <w:r w:rsidRPr="00811362">
                    <w:rPr>
                      <w:rFonts w:ascii="Montserrat" w:hAnsi="Montserrat"/>
                      <w:b/>
                      <w:color w:val="000000"/>
                      <w:sz w:val="28"/>
                      <w:szCs w:val="28"/>
                      <w:lang w:val="en-GB" w:eastAsia="en-GB"/>
                    </w:rPr>
                    <w:t>Africana Flavours and Food Talks</w:t>
                  </w:r>
                  <w:r w:rsidRPr="006033FC">
                    <w:rPr>
                      <w:rFonts w:ascii="Montserrat" w:hAnsi="Montserrat"/>
                      <w:color w:val="000000"/>
                      <w:sz w:val="28"/>
                      <w:szCs w:val="28"/>
                      <w:lang w:val="en-GB" w:eastAsia="en-GB"/>
                    </w:rPr>
                    <w:br/>
                  </w:r>
                  <w:r w:rsidRPr="00811362">
                    <w:rPr>
                      <w:rFonts w:ascii="Montserrat" w:hAnsi="Montserrat"/>
                      <w:i/>
                      <w:color w:val="000000"/>
                      <w:sz w:val="28"/>
                      <w:szCs w:val="28"/>
                      <w:lang w:val="en-GB" w:eastAsia="en-GB"/>
                    </w:rPr>
                    <w:t xml:space="preserve">Supporting African Entrepreneurship </w:t>
                  </w:r>
                  <w:r w:rsidR="00811362" w:rsidRPr="00811362">
                    <w:rPr>
                      <w:rFonts w:ascii="Montserrat" w:hAnsi="Montserrat"/>
                      <w:i/>
                      <w:color w:val="000000"/>
                      <w:sz w:val="28"/>
                      <w:szCs w:val="28"/>
                      <w:lang w:val="en-GB" w:eastAsia="en-GB"/>
                    </w:rPr>
                    <w:t>–</w:t>
                  </w:r>
                  <w:r w:rsidRPr="006033FC">
                    <w:rPr>
                      <w:rFonts w:ascii="Montserrat" w:hAnsi="Montserrat"/>
                      <w:color w:val="000000"/>
                      <w:sz w:val="28"/>
                      <w:szCs w:val="28"/>
                      <w:lang w:val="en-GB" w:eastAsia="en-GB"/>
                    </w:rPr>
                    <w:t xml:space="preserve"> </w:t>
                  </w:r>
                </w:p>
                <w:p w14:paraId="7D8B9628" w14:textId="080BAE96" w:rsidR="00811362" w:rsidRDefault="006033FC" w:rsidP="006033FC">
                  <w:pPr>
                    <w:pStyle w:val="Corpsdetexte"/>
                    <w:rPr>
                      <w:rFonts w:ascii="Montserrat" w:hAnsi="Montserrat"/>
                      <w:color w:val="000000"/>
                      <w:sz w:val="28"/>
                      <w:szCs w:val="28"/>
                      <w:lang w:val="en-GB" w:eastAsia="en-GB"/>
                    </w:rPr>
                  </w:pPr>
                  <w:r w:rsidRPr="00811362">
                    <w:rPr>
                      <w:rFonts w:ascii="Montserrat" w:hAnsi="Montserrat"/>
                      <w:b/>
                      <w:color w:val="000000"/>
                      <w:sz w:val="28"/>
                      <w:szCs w:val="28"/>
                      <w:lang w:val="en-GB" w:eastAsia="en-GB"/>
                    </w:rPr>
                    <w:t>African</w:t>
                  </w:r>
                  <w:r w:rsidR="00811362" w:rsidRPr="00811362">
                    <w:rPr>
                      <w:rFonts w:ascii="Montserrat" w:hAnsi="Montserrat"/>
                      <w:b/>
                      <w:color w:val="000000"/>
                      <w:sz w:val="28"/>
                      <w:szCs w:val="28"/>
                      <w:lang w:val="en-GB" w:eastAsia="en-GB"/>
                    </w:rPr>
                    <w:t xml:space="preserve"> Diaspora Projects Initiative</w:t>
                  </w:r>
                  <w:r w:rsidR="00811362">
                    <w:rPr>
                      <w:rFonts w:ascii="Montserrat" w:hAnsi="Montserrat"/>
                      <w:color w:val="000000"/>
                      <w:sz w:val="28"/>
                      <w:szCs w:val="28"/>
                      <w:lang w:val="en-GB" w:eastAsia="en-GB"/>
                    </w:rPr>
                    <w:t xml:space="preserve"> </w:t>
                  </w:r>
                  <w:r w:rsidR="00811362">
                    <w:rPr>
                      <w:rFonts w:ascii="Montserrat" w:hAnsi="Montserrat"/>
                      <w:color w:val="000000"/>
                      <w:sz w:val="28"/>
                      <w:szCs w:val="28"/>
                      <w:lang w:val="en-GB" w:eastAsia="en-GB"/>
                    </w:rPr>
                    <w:br/>
                  </w:r>
                  <w:r w:rsidRPr="00811362">
                    <w:rPr>
                      <w:rFonts w:ascii="Montserrat" w:hAnsi="Montserrat"/>
                      <w:i/>
                      <w:color w:val="000000"/>
                      <w:sz w:val="28"/>
                      <w:szCs w:val="28"/>
                      <w:lang w:val="en-GB" w:eastAsia="en-GB"/>
                    </w:rPr>
                    <w:t>Promoting conservation of i</w:t>
                  </w:r>
                  <w:r w:rsidR="00811362" w:rsidRPr="00811362">
                    <w:rPr>
                      <w:rFonts w:ascii="Montserrat" w:hAnsi="Montserrat"/>
                      <w:i/>
                      <w:color w:val="000000"/>
                      <w:sz w:val="28"/>
                      <w:szCs w:val="28"/>
                      <w:lang w:val="en-GB" w:eastAsia="en-GB"/>
                    </w:rPr>
                    <w:t>ndigenous food crops and plants</w:t>
                  </w:r>
                  <w:r w:rsidR="00811362">
                    <w:rPr>
                      <w:rFonts w:ascii="Montserrat" w:hAnsi="Montserrat"/>
                      <w:color w:val="000000"/>
                      <w:sz w:val="28"/>
                      <w:szCs w:val="28"/>
                      <w:lang w:val="en-GB" w:eastAsia="en-GB"/>
                    </w:rPr>
                    <w:t xml:space="preserve"> </w:t>
                  </w:r>
                  <w:r w:rsidRPr="00811362">
                    <w:rPr>
                      <w:rFonts w:ascii="Montserrat" w:hAnsi="Montserrat"/>
                      <w:b/>
                      <w:color w:val="000000"/>
                      <w:sz w:val="28"/>
                      <w:szCs w:val="28"/>
                      <w:lang w:val="en-GB" w:eastAsia="en-GB"/>
                    </w:rPr>
                    <w:t>Network of Indigenous Food Systems</w:t>
                  </w:r>
                  <w:r w:rsidRPr="006033FC">
                    <w:rPr>
                      <w:rFonts w:ascii="Montserrat" w:hAnsi="Montserrat"/>
                      <w:color w:val="000000"/>
                      <w:sz w:val="28"/>
                      <w:szCs w:val="28"/>
                      <w:lang w:val="en-GB" w:eastAsia="en-GB"/>
                    </w:rPr>
                    <w:br/>
                  </w:r>
                  <w:r w:rsidRPr="00811362">
                    <w:rPr>
                      <w:rFonts w:ascii="Montserrat" w:hAnsi="Montserrat"/>
                      <w:i/>
                      <w:color w:val="000000"/>
                      <w:sz w:val="28"/>
                      <w:szCs w:val="28"/>
                      <w:lang w:val="en-GB" w:eastAsia="en-GB"/>
                    </w:rPr>
                    <w:t xml:space="preserve">Feeding the homeless and vulnerable </w:t>
                  </w:r>
                  <w:r w:rsidR="00811362" w:rsidRPr="00811362">
                    <w:rPr>
                      <w:rFonts w:ascii="Montserrat" w:hAnsi="Montserrat"/>
                      <w:i/>
                      <w:color w:val="000000"/>
                      <w:sz w:val="28"/>
                      <w:szCs w:val="28"/>
                      <w:lang w:val="en-GB" w:eastAsia="en-GB"/>
                    </w:rPr>
                    <w:t>–</w:t>
                  </w:r>
                  <w:r w:rsidRPr="006033FC">
                    <w:rPr>
                      <w:rFonts w:ascii="Montserrat" w:hAnsi="Montserrat"/>
                      <w:color w:val="000000"/>
                      <w:sz w:val="28"/>
                      <w:szCs w:val="28"/>
                      <w:lang w:val="en-GB" w:eastAsia="en-GB"/>
                    </w:rPr>
                    <w:t xml:space="preserve"> </w:t>
                  </w:r>
                </w:p>
                <w:p w14:paraId="0D85B630" w14:textId="433575E0" w:rsidR="006033FC" w:rsidRPr="00EC3115" w:rsidRDefault="006033FC" w:rsidP="006033FC">
                  <w:pPr>
                    <w:pStyle w:val="Corpsdetexte"/>
                    <w:rPr>
                      <w:rFonts w:ascii="Montserrat" w:hAnsi="Montserrat"/>
                      <w:b/>
                      <w:color w:val="000000"/>
                      <w:sz w:val="28"/>
                      <w:szCs w:val="28"/>
                      <w:lang w:val="en-GB" w:eastAsia="en-GB"/>
                    </w:rPr>
                  </w:pPr>
                  <w:r w:rsidRPr="00811362">
                    <w:rPr>
                      <w:rFonts w:ascii="Montserrat" w:hAnsi="Montserrat"/>
                      <w:b/>
                      <w:color w:val="000000"/>
                      <w:sz w:val="28"/>
                      <w:szCs w:val="28"/>
                      <w:lang w:val="en-GB" w:eastAsia="en-GB"/>
                    </w:rPr>
                    <w:t>The Helping Hand Project</w:t>
                  </w:r>
                </w:p>
                <w:p w14:paraId="33944972" w14:textId="77777777" w:rsidR="00811362" w:rsidRDefault="00811362" w:rsidP="006033FC">
                  <w:pPr>
                    <w:pStyle w:val="Corpsdetexte"/>
                    <w:rPr>
                      <w:rFonts w:ascii="Arimo" w:hAnsi="Arimo" w:cs="Arimo"/>
                      <w:color w:val="000000"/>
                      <w:shd w:val="clear" w:color="auto" w:fill="EBECED"/>
                    </w:rPr>
                  </w:pPr>
                </w:p>
                <w:p w14:paraId="375D3D43" w14:textId="57747588" w:rsidR="004D5EF8" w:rsidRPr="00A81E7B" w:rsidRDefault="006033FC" w:rsidP="006033FC">
                  <w:pPr>
                    <w:pStyle w:val="Corpsdetexte"/>
                    <w:rPr>
                      <w:rFonts w:ascii="Arimo" w:hAnsi="Arimo" w:cs="Arimo"/>
                      <w:color w:val="660066"/>
                      <w:shd w:val="clear" w:color="auto" w:fill="EBECED"/>
                    </w:rPr>
                  </w:pPr>
                  <w:r w:rsidRPr="00F15FD9">
                    <w:rPr>
                      <w:rFonts w:ascii="Arimo" w:hAnsi="Arimo" w:cs="Arimo"/>
                      <w:color w:val="660066"/>
                      <w:shd w:val="clear" w:color="auto" w:fill="EBECED"/>
                    </w:rPr>
                    <w:t>Contact: info@thefoodbridge.org</w:t>
                  </w:r>
                  <w:r w:rsidRPr="00F15FD9">
                    <w:rPr>
                      <w:rFonts w:ascii="Arimo" w:hAnsi="Arimo" w:cs="Arimo"/>
                      <w:color w:val="660066"/>
                    </w:rPr>
                    <w:br/>
                  </w:r>
                  <w:r w:rsidRPr="00F15FD9">
                    <w:rPr>
                      <w:rFonts w:ascii="Arimo" w:hAnsi="Arimo" w:cs="Arimo"/>
                      <w:color w:val="660066"/>
                      <w:shd w:val="clear" w:color="auto" w:fill="EBECED"/>
                    </w:rPr>
                    <w:t>Donations: The Food Bridge vzw</w:t>
                  </w:r>
                  <w:r w:rsidRPr="00F15FD9">
                    <w:rPr>
                      <w:rFonts w:ascii="Arimo" w:hAnsi="Arimo" w:cs="Arimo"/>
                      <w:color w:val="660066"/>
                    </w:rPr>
                    <w:br/>
                  </w:r>
                  <w:r w:rsidRPr="00F15FD9">
                    <w:rPr>
                      <w:rFonts w:ascii="Arimo" w:hAnsi="Arimo" w:cs="Arimo"/>
                      <w:color w:val="660066"/>
                      <w:shd w:val="clear" w:color="auto" w:fill="EBECED"/>
                    </w:rPr>
                    <w:t>BNP Paribas Fortis </w:t>
                  </w:r>
                  <w:r w:rsidRPr="00F15FD9">
                    <w:rPr>
                      <w:rFonts w:ascii="Arimo" w:hAnsi="Arimo" w:cs="Arimo"/>
                      <w:color w:val="660066"/>
                    </w:rPr>
                    <w:br/>
                  </w:r>
                  <w:r w:rsidRPr="00F15FD9">
                    <w:rPr>
                      <w:rFonts w:ascii="Arimo" w:hAnsi="Arimo" w:cs="Arimo"/>
                      <w:color w:val="660066"/>
                      <w:shd w:val="clear" w:color="auto" w:fill="EBECED"/>
                    </w:rPr>
                    <w:t>BE33 0017 5988 5346</w:t>
                  </w:r>
                </w:p>
              </w:tc>
              <w:tc>
                <w:tcPr>
                  <w:tcW w:w="340" w:type="dxa"/>
                </w:tcPr>
                <w:p w14:paraId="0F040CCF" w14:textId="77777777" w:rsidR="001D0AC7" w:rsidRDefault="001D0AC7" w:rsidP="001D0AC7">
                  <w:pPr>
                    <w:rPr>
                      <w:noProof/>
                    </w:rPr>
                  </w:pPr>
                </w:p>
              </w:tc>
              <w:tc>
                <w:tcPr>
                  <w:tcW w:w="7087" w:type="dxa"/>
                </w:tcPr>
                <w:p w14:paraId="7F0D7638" w14:textId="77777777" w:rsidR="00811362" w:rsidRPr="00F15FD9" w:rsidRDefault="006033FC" w:rsidP="00811362">
                  <w:pPr>
                    <w:jc w:val="both"/>
                    <w:rPr>
                      <w:rFonts w:ascii="Calibri" w:hAnsi="Calibri"/>
                      <w:color w:val="FF6600"/>
                      <w:sz w:val="28"/>
                      <w:szCs w:val="28"/>
                    </w:rPr>
                  </w:pPr>
                  <w:r w:rsidRPr="00F15FD9">
                    <w:rPr>
                      <w:rFonts w:ascii="Calibri" w:hAnsi="Calibri"/>
                      <w:color w:val="FF6600"/>
                      <w:sz w:val="28"/>
                      <w:szCs w:val="28"/>
                    </w:rPr>
                    <w:t>2018 has been a</w:t>
                  </w:r>
                  <w:r w:rsidR="00192527" w:rsidRPr="00F15FD9">
                    <w:rPr>
                      <w:rFonts w:ascii="Calibri" w:hAnsi="Calibri"/>
                      <w:color w:val="FF6600"/>
                      <w:sz w:val="28"/>
                      <w:szCs w:val="28"/>
                    </w:rPr>
                    <w:t xml:space="preserve"> busy but fulfilling year for </w:t>
                  </w:r>
                </w:p>
                <w:p w14:paraId="6F8C5E68" w14:textId="6C8906B4" w:rsidR="00E22CB9" w:rsidRPr="00F15FD9" w:rsidRDefault="00192527" w:rsidP="00811362">
                  <w:pPr>
                    <w:jc w:val="both"/>
                    <w:rPr>
                      <w:rFonts w:ascii="Calibri" w:hAnsi="Calibri"/>
                      <w:i/>
                      <w:color w:val="FF6600"/>
                      <w:sz w:val="28"/>
                      <w:szCs w:val="28"/>
                    </w:rPr>
                  </w:pPr>
                  <w:r w:rsidRPr="00F15FD9">
                    <w:rPr>
                      <w:rFonts w:ascii="Calibri" w:hAnsi="Calibri"/>
                      <w:b/>
                      <w:color w:val="FF6600"/>
                      <w:sz w:val="28"/>
                      <w:szCs w:val="28"/>
                    </w:rPr>
                    <w:t xml:space="preserve">The Food Bridge </w:t>
                  </w:r>
                  <w:proofErr w:type="spellStart"/>
                  <w:r w:rsidRPr="00F15FD9">
                    <w:rPr>
                      <w:rFonts w:ascii="Calibri" w:hAnsi="Calibri"/>
                      <w:b/>
                      <w:color w:val="FF6600"/>
                      <w:sz w:val="28"/>
                      <w:szCs w:val="28"/>
                    </w:rPr>
                    <w:t>vzw</w:t>
                  </w:r>
                  <w:proofErr w:type="spellEnd"/>
                  <w:r w:rsidRPr="00F15FD9">
                    <w:rPr>
                      <w:rFonts w:ascii="Calibri" w:hAnsi="Calibri"/>
                      <w:b/>
                      <w:color w:val="FF6600"/>
                      <w:sz w:val="28"/>
                      <w:szCs w:val="28"/>
                    </w:rPr>
                    <w:t>.</w:t>
                  </w:r>
                  <w:r w:rsidR="00811362" w:rsidRPr="00F15FD9">
                    <w:rPr>
                      <w:rFonts w:ascii="Calibri" w:hAnsi="Calibri"/>
                      <w:b/>
                      <w:color w:val="FF6600"/>
                      <w:sz w:val="28"/>
                      <w:szCs w:val="28"/>
                    </w:rPr>
                    <w:t xml:space="preserve"> </w:t>
                  </w:r>
                  <w:r w:rsidR="006033FC" w:rsidRPr="00F15FD9">
                    <w:rPr>
                      <w:rFonts w:ascii="Calibri" w:hAnsi="Calibri"/>
                      <w:i/>
                      <w:color w:val="FF6600"/>
                      <w:sz w:val="28"/>
                      <w:szCs w:val="28"/>
                    </w:rPr>
                    <w:t>We were able to carry out projects that had positive impacts on people and society</w:t>
                  </w:r>
                  <w:r w:rsidR="00E22CB9" w:rsidRPr="00F15FD9">
                    <w:rPr>
                      <w:rFonts w:ascii="Calibri" w:hAnsi="Calibri"/>
                      <w:i/>
                      <w:color w:val="FF6600"/>
                      <w:sz w:val="28"/>
                      <w:szCs w:val="28"/>
                    </w:rPr>
                    <w:t xml:space="preserve"> because of the support and donations we received.</w:t>
                  </w:r>
                </w:p>
                <w:p w14:paraId="770EA20E" w14:textId="22132C06" w:rsidR="001D0AC7" w:rsidRPr="00F15FD9" w:rsidRDefault="00E22CB9" w:rsidP="00811362">
                  <w:pPr>
                    <w:jc w:val="both"/>
                    <w:rPr>
                      <w:rFonts w:ascii="Calibri" w:hAnsi="Calibri" w:cstheme="minorHAnsi"/>
                      <w:b/>
                      <w:color w:val="660066"/>
                    </w:rPr>
                  </w:pPr>
                  <w:r w:rsidRPr="00F15FD9">
                    <w:rPr>
                      <w:rFonts w:ascii="Calibri" w:hAnsi="Calibri" w:cstheme="minorHAnsi"/>
                      <w:color w:val="660066"/>
                    </w:rPr>
                    <w:t>T</w:t>
                  </w:r>
                  <w:r w:rsidR="006033FC" w:rsidRPr="00F15FD9">
                    <w:rPr>
                      <w:rFonts w:ascii="Calibri" w:hAnsi="Calibri" w:cstheme="minorHAnsi"/>
                      <w:color w:val="660066"/>
                    </w:rPr>
                    <w:t>he caliber of partners, collaborators and volunteers we have</w:t>
                  </w:r>
                  <w:r w:rsidRPr="00F15FD9">
                    <w:rPr>
                      <w:rFonts w:ascii="Calibri" w:hAnsi="Calibri" w:cstheme="minorHAnsi"/>
                      <w:color w:val="660066"/>
                    </w:rPr>
                    <w:t>, ma</w:t>
                  </w:r>
                  <w:r w:rsidR="00D850D6">
                    <w:rPr>
                      <w:rFonts w:ascii="Calibri" w:hAnsi="Calibri" w:cstheme="minorHAnsi"/>
                      <w:color w:val="660066"/>
                    </w:rPr>
                    <w:t>kes</w:t>
                  </w:r>
                  <w:r w:rsidRPr="00F15FD9">
                    <w:rPr>
                      <w:rFonts w:ascii="Calibri" w:hAnsi="Calibri" w:cstheme="minorHAnsi"/>
                      <w:color w:val="660066"/>
                    </w:rPr>
                    <w:t xml:space="preserve"> a huge difference in our work. </w:t>
                  </w:r>
                  <w:r w:rsidR="006033FC" w:rsidRPr="00F15FD9">
                    <w:rPr>
                      <w:rFonts w:ascii="Calibri" w:hAnsi="Calibri" w:cstheme="minorHAnsi"/>
                      <w:color w:val="660066"/>
                    </w:rPr>
                    <w:t xml:space="preserve">We appreciate the support </w:t>
                  </w:r>
                  <w:r w:rsidRPr="00F15FD9">
                    <w:rPr>
                      <w:rFonts w:ascii="Calibri" w:hAnsi="Calibri" w:cstheme="minorHAnsi"/>
                      <w:color w:val="660066"/>
                    </w:rPr>
                    <w:t xml:space="preserve">and partnership </w:t>
                  </w:r>
                  <w:r w:rsidR="00811362" w:rsidRPr="00F15FD9">
                    <w:rPr>
                      <w:rFonts w:ascii="Calibri" w:hAnsi="Calibri" w:cstheme="minorHAnsi"/>
                      <w:color w:val="660066"/>
                    </w:rPr>
                    <w:t xml:space="preserve">of </w:t>
                  </w:r>
                  <w:r w:rsidR="00811362" w:rsidRPr="00F15FD9">
                    <w:rPr>
                      <w:rFonts w:ascii="Calibri" w:hAnsi="Calibri" w:cstheme="minorHAnsi"/>
                      <w:b/>
                      <w:color w:val="660066"/>
                    </w:rPr>
                    <w:t>VGC</w:t>
                  </w:r>
                  <w:r w:rsidRPr="00F15FD9">
                    <w:rPr>
                      <w:rFonts w:ascii="Calibri" w:hAnsi="Calibri" w:cstheme="minorHAnsi"/>
                      <w:b/>
                      <w:color w:val="660066"/>
                    </w:rPr>
                    <w:t xml:space="preserve">, FAAB </w:t>
                  </w:r>
                  <w:proofErr w:type="spellStart"/>
                  <w:r w:rsidRPr="00F15FD9">
                    <w:rPr>
                      <w:rFonts w:ascii="Calibri" w:hAnsi="Calibri" w:cstheme="minorHAnsi"/>
                      <w:b/>
                      <w:color w:val="660066"/>
                    </w:rPr>
                    <w:t>vzw</w:t>
                  </w:r>
                  <w:proofErr w:type="spellEnd"/>
                  <w:r w:rsidRPr="00F15FD9">
                    <w:rPr>
                      <w:rFonts w:ascii="Calibri" w:hAnsi="Calibri" w:cstheme="minorHAnsi"/>
                      <w:b/>
                      <w:color w:val="660066"/>
                    </w:rPr>
                    <w:t xml:space="preserve">, GC De </w:t>
                  </w:r>
                  <w:proofErr w:type="spellStart"/>
                  <w:r w:rsidRPr="00F15FD9">
                    <w:rPr>
                      <w:rFonts w:ascii="Calibri" w:hAnsi="Calibri" w:cstheme="minorHAnsi"/>
                      <w:b/>
                      <w:color w:val="660066"/>
                    </w:rPr>
                    <w:t>Platoo</w:t>
                  </w:r>
                  <w:proofErr w:type="spellEnd"/>
                  <w:r w:rsidR="00656AD3" w:rsidRPr="00F15FD9">
                    <w:rPr>
                      <w:rFonts w:ascii="Calibri" w:hAnsi="Calibri" w:cstheme="minorHAnsi"/>
                      <w:b/>
                      <w:color w:val="660066"/>
                    </w:rPr>
                    <w:t xml:space="preserve">, </w:t>
                  </w:r>
                  <w:proofErr w:type="spellStart"/>
                  <w:r w:rsidR="00656AD3" w:rsidRPr="00F15FD9">
                    <w:rPr>
                      <w:rFonts w:ascii="Calibri" w:hAnsi="Calibri" w:cstheme="minorHAnsi"/>
                      <w:b/>
                      <w:color w:val="660066"/>
                    </w:rPr>
                    <w:t>Gemeente</w:t>
                  </w:r>
                  <w:proofErr w:type="spellEnd"/>
                  <w:r w:rsidRPr="00F15FD9">
                    <w:rPr>
                      <w:rFonts w:ascii="Calibri" w:hAnsi="Calibri" w:cstheme="minorHAnsi"/>
                      <w:b/>
                      <w:color w:val="660066"/>
                    </w:rPr>
                    <w:t xml:space="preserve"> </w:t>
                  </w:r>
                  <w:proofErr w:type="spellStart"/>
                  <w:r w:rsidRPr="00F15FD9">
                    <w:rPr>
                      <w:rFonts w:ascii="Calibri" w:hAnsi="Calibri" w:cstheme="minorHAnsi"/>
                      <w:b/>
                      <w:color w:val="660066"/>
                    </w:rPr>
                    <w:t>Elsene</w:t>
                  </w:r>
                  <w:proofErr w:type="spellEnd"/>
                  <w:r w:rsidRPr="00F15FD9">
                    <w:rPr>
                      <w:rFonts w:ascii="Calibri" w:hAnsi="Calibri" w:cstheme="minorHAnsi"/>
                      <w:b/>
                      <w:color w:val="660066"/>
                    </w:rPr>
                    <w:t xml:space="preserve">, </w:t>
                  </w:r>
                  <w:proofErr w:type="spellStart"/>
                  <w:r w:rsidRPr="00F15FD9">
                    <w:rPr>
                      <w:rFonts w:ascii="Calibri" w:hAnsi="Calibri" w:cstheme="minorHAnsi"/>
                      <w:b/>
                      <w:color w:val="660066"/>
                    </w:rPr>
                    <w:t>Meise</w:t>
                  </w:r>
                  <w:proofErr w:type="spellEnd"/>
                  <w:r w:rsidRPr="00F15FD9">
                    <w:rPr>
                      <w:rFonts w:ascii="Calibri" w:hAnsi="Calibri" w:cstheme="minorHAnsi"/>
                      <w:b/>
                      <w:color w:val="660066"/>
                    </w:rPr>
                    <w:t xml:space="preserve"> Botanic Garden, the </w:t>
                  </w:r>
                  <w:proofErr w:type="spellStart"/>
                  <w:r w:rsidRPr="00F15FD9">
                    <w:rPr>
                      <w:rFonts w:ascii="Calibri" w:hAnsi="Calibri" w:cstheme="minorHAnsi"/>
                      <w:b/>
                      <w:color w:val="660066"/>
                    </w:rPr>
                    <w:t>BigPicnic</w:t>
                  </w:r>
                  <w:proofErr w:type="spellEnd"/>
                  <w:r w:rsidRPr="00F15FD9">
                    <w:rPr>
                      <w:rFonts w:ascii="Calibri" w:hAnsi="Calibri" w:cstheme="minorHAnsi"/>
                      <w:b/>
                      <w:color w:val="660066"/>
                    </w:rPr>
                    <w:t xml:space="preserve"> Project, </w:t>
                  </w:r>
                  <w:proofErr w:type="spellStart"/>
                  <w:r w:rsidRPr="00F15FD9">
                    <w:rPr>
                      <w:rFonts w:ascii="Calibri" w:hAnsi="Calibri" w:cstheme="minorHAnsi"/>
                      <w:b/>
                      <w:color w:val="660066"/>
                    </w:rPr>
                    <w:t>Paepard</w:t>
                  </w:r>
                  <w:proofErr w:type="spellEnd"/>
                  <w:r w:rsidRPr="00F15FD9">
                    <w:rPr>
                      <w:rFonts w:ascii="Calibri" w:hAnsi="Calibri" w:cstheme="minorHAnsi"/>
                      <w:b/>
                      <w:color w:val="660066"/>
                    </w:rPr>
                    <w:t xml:space="preserve">, Entrepreneurs for Entrepreneurs, VITO </w:t>
                  </w:r>
                  <w:proofErr w:type="spellStart"/>
                  <w:r w:rsidRPr="00F15FD9">
                    <w:rPr>
                      <w:rFonts w:ascii="Calibri" w:hAnsi="Calibri" w:cstheme="minorHAnsi"/>
                      <w:b/>
                      <w:color w:val="660066"/>
                    </w:rPr>
                    <w:t>nv</w:t>
                  </w:r>
                  <w:proofErr w:type="spellEnd"/>
                  <w:r w:rsidRPr="00F15FD9">
                    <w:rPr>
                      <w:rFonts w:ascii="Calibri" w:hAnsi="Calibri" w:cstheme="minorHAnsi"/>
                      <w:b/>
                      <w:color w:val="660066"/>
                    </w:rPr>
                    <w:t xml:space="preserve">, Thomas More University, University of Gent, </w:t>
                  </w:r>
                  <w:proofErr w:type="spellStart"/>
                  <w:r w:rsidRPr="00F15FD9">
                    <w:rPr>
                      <w:rFonts w:ascii="Calibri" w:hAnsi="Calibri" w:cstheme="minorHAnsi"/>
                      <w:b/>
                      <w:color w:val="660066"/>
                    </w:rPr>
                    <w:t>Tropentag</w:t>
                  </w:r>
                  <w:proofErr w:type="spellEnd"/>
                  <w:r w:rsidR="005E4CCC" w:rsidRPr="00F15FD9">
                    <w:rPr>
                      <w:rFonts w:ascii="Calibri" w:hAnsi="Calibri" w:cstheme="minorHAnsi"/>
                      <w:b/>
                      <w:color w:val="660066"/>
                    </w:rPr>
                    <w:t>, Heritage</w:t>
                  </w:r>
                  <w:r w:rsidR="00192527" w:rsidRPr="00F15FD9">
                    <w:rPr>
                      <w:rFonts w:ascii="Calibri" w:hAnsi="Calibri" w:cstheme="minorHAnsi"/>
                      <w:b/>
                      <w:color w:val="660066"/>
                    </w:rPr>
                    <w:t xml:space="preserve"> office Brussels</w:t>
                  </w:r>
                  <w:r w:rsidR="00D850D6">
                    <w:rPr>
                      <w:rFonts w:ascii="Calibri" w:hAnsi="Calibri" w:cstheme="minorHAnsi"/>
                      <w:b/>
                      <w:color w:val="660066"/>
                    </w:rPr>
                    <w:t xml:space="preserve"> </w:t>
                  </w:r>
                  <w:r w:rsidR="00192527" w:rsidRPr="00F15FD9">
                    <w:rPr>
                      <w:rFonts w:ascii="Calibri" w:hAnsi="Calibri" w:cstheme="minorHAnsi"/>
                      <w:b/>
                      <w:color w:val="660066"/>
                    </w:rPr>
                    <w:t>(</w:t>
                  </w:r>
                  <w:proofErr w:type="spellStart"/>
                  <w:r w:rsidR="00192527" w:rsidRPr="00E80E5F">
                    <w:rPr>
                      <w:rFonts w:ascii="Calibri" w:hAnsi="Calibri" w:cstheme="minorHAnsi"/>
                      <w:b/>
                      <w:color w:val="660066"/>
                      <w:shd w:val="clear" w:color="auto" w:fill="FFFFFF"/>
                    </w:rPr>
                    <w:t>Erfgoedcel</w:t>
                  </w:r>
                  <w:proofErr w:type="spellEnd"/>
                  <w:r w:rsidR="00192527" w:rsidRPr="00E80E5F">
                    <w:rPr>
                      <w:rFonts w:ascii="Calibri" w:hAnsi="Calibri" w:cstheme="minorHAnsi"/>
                      <w:b/>
                      <w:color w:val="660066"/>
                      <w:shd w:val="clear" w:color="auto" w:fill="FFFFFF"/>
                    </w:rPr>
                    <w:t xml:space="preserve"> Brussel (VGC)</w:t>
                  </w:r>
                  <w:r w:rsidR="00D850D6" w:rsidRPr="00E80E5F">
                    <w:rPr>
                      <w:rFonts w:ascii="Calibri" w:hAnsi="Calibri" w:cstheme="minorHAnsi"/>
                      <w:b/>
                      <w:color w:val="660066"/>
                      <w:shd w:val="clear" w:color="auto" w:fill="FFFFFF"/>
                    </w:rPr>
                    <w:t>,</w:t>
                  </w:r>
                  <w:r w:rsidR="00D850D6" w:rsidRPr="00E80E5F">
                    <w:rPr>
                      <w:rFonts w:ascii="Calibri" w:hAnsi="Calibri" w:cstheme="minorHAnsi"/>
                      <w:b/>
                      <w:color w:val="660066"/>
                    </w:rPr>
                    <w:t xml:space="preserve"> Centre for Agricultural History </w:t>
                  </w:r>
                  <w:r w:rsidR="00D850D6" w:rsidRPr="00E80E5F">
                    <w:rPr>
                      <w:rFonts w:ascii="Calibri" w:hAnsi="Calibri" w:cstheme="minorHAnsi"/>
                      <w:b/>
                      <w:color w:val="660066"/>
                      <w:shd w:val="clear" w:color="auto" w:fill="FFFFFF"/>
                    </w:rPr>
                    <w:t>(</w:t>
                  </w:r>
                  <w:r w:rsidR="00192527" w:rsidRPr="00E80E5F">
                    <w:rPr>
                      <w:rFonts w:ascii="Calibri" w:hAnsi="Calibri" w:cstheme="minorHAnsi"/>
                      <w:b/>
                      <w:color w:val="660066"/>
                      <w:shd w:val="clear" w:color="auto" w:fill="FFFFFF"/>
                    </w:rPr>
                    <w:t xml:space="preserve">het Centrum </w:t>
                  </w:r>
                  <w:proofErr w:type="spellStart"/>
                  <w:r w:rsidR="00192527" w:rsidRPr="00E80E5F">
                    <w:rPr>
                      <w:rFonts w:ascii="Calibri" w:hAnsi="Calibri" w:cstheme="minorHAnsi"/>
                      <w:b/>
                      <w:color w:val="660066"/>
                      <w:shd w:val="clear" w:color="auto" w:fill="FFFFFF"/>
                    </w:rPr>
                    <w:t>Agrarische</w:t>
                  </w:r>
                  <w:proofErr w:type="spellEnd"/>
                  <w:r w:rsidR="00192527" w:rsidRPr="00E80E5F">
                    <w:rPr>
                      <w:rFonts w:ascii="Calibri" w:hAnsi="Calibri" w:cstheme="minorHAnsi"/>
                      <w:b/>
                      <w:color w:val="660066"/>
                      <w:shd w:val="clear" w:color="auto" w:fill="FFFFFF"/>
                    </w:rPr>
                    <w:t xml:space="preserve"> </w:t>
                  </w:r>
                  <w:proofErr w:type="spellStart"/>
                  <w:r w:rsidR="00192527" w:rsidRPr="00E80E5F">
                    <w:rPr>
                      <w:rFonts w:ascii="Calibri" w:hAnsi="Calibri" w:cstheme="minorHAnsi"/>
                      <w:b/>
                      <w:color w:val="660066"/>
                      <w:shd w:val="clear" w:color="auto" w:fill="FFFFFF"/>
                    </w:rPr>
                    <w:t>Geschiedenis</w:t>
                  </w:r>
                  <w:proofErr w:type="spellEnd"/>
                  <w:r w:rsidR="00192527" w:rsidRPr="00E80E5F">
                    <w:rPr>
                      <w:rFonts w:ascii="Calibri" w:hAnsi="Calibri" w:cstheme="minorHAnsi"/>
                      <w:b/>
                      <w:color w:val="660066"/>
                      <w:shd w:val="clear" w:color="auto" w:fill="FFFFFF"/>
                    </w:rPr>
                    <w:t xml:space="preserve"> (CAG)</w:t>
                  </w:r>
                  <w:r w:rsidR="00192527" w:rsidRPr="00F15FD9">
                    <w:rPr>
                      <w:rFonts w:ascii="Calibri" w:hAnsi="Calibri" w:cstheme="minorHAnsi"/>
                      <w:b/>
                      <w:color w:val="660066"/>
                      <w:shd w:val="clear" w:color="auto" w:fill="FFFFFF"/>
                    </w:rPr>
                    <w:t xml:space="preserve"> </w:t>
                  </w:r>
                  <w:r w:rsidRPr="00F15FD9">
                    <w:rPr>
                      <w:rFonts w:ascii="Calibri" w:hAnsi="Calibri" w:cstheme="minorHAnsi"/>
                      <w:b/>
                      <w:color w:val="660066"/>
                    </w:rPr>
                    <w:t>and African Diaspora Network Europe</w:t>
                  </w:r>
                  <w:r w:rsidR="00192527" w:rsidRPr="00F15FD9">
                    <w:rPr>
                      <w:rFonts w:ascii="Calibri" w:hAnsi="Calibri" w:cstheme="minorHAnsi"/>
                      <w:b/>
                      <w:color w:val="660066"/>
                    </w:rPr>
                    <w:t xml:space="preserve">. </w:t>
                  </w:r>
                </w:p>
                <w:p w14:paraId="0F681F88" w14:textId="77777777" w:rsidR="00811362" w:rsidRDefault="00811362" w:rsidP="00E22CB9">
                  <w:pPr>
                    <w:rPr>
                      <w:rFonts w:ascii="Calibri" w:hAnsi="Calibri"/>
                      <w:sz w:val="28"/>
                      <w:szCs w:val="28"/>
                    </w:rPr>
                  </w:pPr>
                </w:p>
                <w:p w14:paraId="076BF10B" w14:textId="548CB50D" w:rsidR="00192527" w:rsidRPr="00F15FD9" w:rsidRDefault="00192527" w:rsidP="00E22CB9">
                  <w:pPr>
                    <w:rPr>
                      <w:b/>
                      <w:color w:val="FF6600"/>
                    </w:rPr>
                  </w:pPr>
                  <w:r w:rsidRPr="00F15FD9">
                    <w:rPr>
                      <w:rFonts w:ascii="Calibri" w:hAnsi="Calibri"/>
                      <w:b/>
                      <w:color w:val="FF6600"/>
                      <w:sz w:val="28"/>
                      <w:szCs w:val="28"/>
                    </w:rPr>
                    <w:t xml:space="preserve">Thank you all so much and we look forward to more </w:t>
                  </w:r>
                  <w:r w:rsidR="005E4CCC" w:rsidRPr="00F15FD9">
                    <w:rPr>
                      <w:rFonts w:ascii="Calibri" w:hAnsi="Calibri"/>
                      <w:b/>
                      <w:color w:val="FF6600"/>
                      <w:sz w:val="28"/>
                      <w:szCs w:val="28"/>
                    </w:rPr>
                    <w:t>collaboration</w:t>
                  </w:r>
                  <w:r w:rsidR="00D850D6">
                    <w:rPr>
                      <w:rFonts w:ascii="Calibri" w:hAnsi="Calibri"/>
                      <w:b/>
                      <w:color w:val="FF6600"/>
                      <w:sz w:val="28"/>
                      <w:szCs w:val="28"/>
                    </w:rPr>
                    <w:t>s</w:t>
                  </w:r>
                  <w:r w:rsidRPr="00F15FD9">
                    <w:rPr>
                      <w:rFonts w:ascii="Calibri" w:hAnsi="Calibri"/>
                      <w:b/>
                      <w:color w:val="FF6600"/>
                      <w:sz w:val="28"/>
                      <w:szCs w:val="28"/>
                    </w:rPr>
                    <w:t xml:space="preserve"> in the future.</w:t>
                  </w:r>
                </w:p>
              </w:tc>
            </w:tr>
            <w:tr w:rsidR="00192527" w14:paraId="33E788B0" w14:textId="77777777" w:rsidTr="00946B6E">
              <w:tc>
                <w:tcPr>
                  <w:tcW w:w="7087" w:type="dxa"/>
                </w:tcPr>
                <w:p w14:paraId="662CAB20" w14:textId="77777777" w:rsidR="00192527" w:rsidRPr="006033FC" w:rsidRDefault="00192527" w:rsidP="006033FC">
                  <w:pPr>
                    <w:pStyle w:val="AuthorName"/>
                    <w:rPr>
                      <w:sz w:val="40"/>
                      <w:szCs w:val="40"/>
                    </w:rPr>
                  </w:pPr>
                </w:p>
              </w:tc>
              <w:tc>
                <w:tcPr>
                  <w:tcW w:w="340" w:type="dxa"/>
                </w:tcPr>
                <w:p w14:paraId="5AADCFDA" w14:textId="77777777" w:rsidR="00192527" w:rsidRDefault="00192527" w:rsidP="001D0AC7">
                  <w:pPr>
                    <w:rPr>
                      <w:noProof/>
                    </w:rPr>
                  </w:pPr>
                </w:p>
              </w:tc>
              <w:tc>
                <w:tcPr>
                  <w:tcW w:w="7087" w:type="dxa"/>
                </w:tcPr>
                <w:p w14:paraId="590BC73E" w14:textId="77777777" w:rsidR="00192527" w:rsidRDefault="00192527" w:rsidP="006033FC"/>
              </w:tc>
            </w:tr>
          </w:tbl>
          <w:p w14:paraId="5473A8BE" w14:textId="77777777" w:rsidR="001D0AC7" w:rsidRDefault="001D0AC7" w:rsidP="005343CD">
            <w:pPr>
              <w:rPr>
                <w:noProof/>
              </w:rPr>
            </w:pPr>
          </w:p>
        </w:tc>
      </w:tr>
      <w:tr w:rsidR="001D0AC7" w14:paraId="3090FF7F" w14:textId="77777777" w:rsidTr="00A81E7B">
        <w:trPr>
          <w:trHeight w:val="9189"/>
        </w:trPr>
        <w:tc>
          <w:tcPr>
            <w:tcW w:w="14657" w:type="dxa"/>
            <w:gridSpan w:val="5"/>
          </w:tcPr>
          <w:p w14:paraId="7B9BB8F4" w14:textId="77777777" w:rsidR="001D0AC7" w:rsidRDefault="00E80E5F" w:rsidP="005343CD">
            <w:r>
              <w:rPr>
                <w:noProof/>
                <w:lang w:val="fr-FR" w:eastAsia="fr-FR"/>
              </w:rPr>
              <w:lastRenderedPageBreak/>
              <w:drawing>
                <wp:inline distT="0" distB="0" distL="0" distR="0" wp14:anchorId="7A1EAFE8" wp14:editId="6FA35079">
                  <wp:extent cx="4470400" cy="41338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0400" cy="4133850"/>
                          </a:xfrm>
                          <a:prstGeom prst="rect">
                            <a:avLst/>
                          </a:prstGeom>
                          <a:noFill/>
                          <a:ln>
                            <a:noFill/>
                          </a:ln>
                        </pic:spPr>
                      </pic:pic>
                    </a:graphicData>
                  </a:graphic>
                </wp:inline>
              </w:drawing>
            </w:r>
            <w:r w:rsidR="004D5EF8">
              <w:t xml:space="preserve"> </w:t>
            </w:r>
            <w:r>
              <w:rPr>
                <w:noProof/>
                <w:lang w:val="fr-FR" w:eastAsia="fr-FR"/>
              </w:rPr>
              <w:drawing>
                <wp:inline distT="0" distB="0" distL="0" distR="0" wp14:anchorId="683D1896" wp14:editId="59A2D5BA">
                  <wp:extent cx="4165600" cy="41275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5600" cy="4127500"/>
                          </a:xfrm>
                          <a:prstGeom prst="rect">
                            <a:avLst/>
                          </a:prstGeom>
                          <a:noFill/>
                          <a:ln>
                            <a:noFill/>
                          </a:ln>
                        </pic:spPr>
                      </pic:pic>
                    </a:graphicData>
                  </a:graphic>
                </wp:inline>
              </w:drawing>
            </w:r>
          </w:p>
          <w:p w14:paraId="291BF4F4" w14:textId="75C33996" w:rsidR="00EE0483" w:rsidRDefault="00EE0483" w:rsidP="005343CD">
            <w:pPr>
              <w:rPr>
                <w:noProof/>
              </w:rPr>
            </w:pPr>
            <w:r>
              <w:rPr>
                <w:noProof/>
                <w:lang w:val="fr-FR" w:eastAsia="fr-FR"/>
              </w:rPr>
              <w:drawing>
                <wp:inline distT="0" distB="0" distL="0" distR="0" wp14:anchorId="572A09B3" wp14:editId="1B5840AB">
                  <wp:extent cx="4445000" cy="3632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5000" cy="3632200"/>
                          </a:xfrm>
                          <a:prstGeom prst="rect">
                            <a:avLst/>
                          </a:prstGeom>
                          <a:noFill/>
                          <a:ln>
                            <a:noFill/>
                          </a:ln>
                        </pic:spPr>
                      </pic:pic>
                    </a:graphicData>
                  </a:graphic>
                </wp:inline>
              </w:drawing>
            </w:r>
            <w:r>
              <w:rPr>
                <w:noProof/>
              </w:rPr>
              <w:t xml:space="preserve">   </w:t>
            </w:r>
            <w:r>
              <w:rPr>
                <w:noProof/>
                <w:lang w:val="fr-FR" w:eastAsia="fr-FR"/>
              </w:rPr>
              <w:drawing>
                <wp:inline distT="0" distB="0" distL="0" distR="0" wp14:anchorId="49C59BCD" wp14:editId="7F3CB57F">
                  <wp:extent cx="4146550" cy="36385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6550" cy="3638550"/>
                          </a:xfrm>
                          <a:prstGeom prst="rect">
                            <a:avLst/>
                          </a:prstGeom>
                          <a:noFill/>
                          <a:ln>
                            <a:noFill/>
                          </a:ln>
                        </pic:spPr>
                      </pic:pic>
                    </a:graphicData>
                  </a:graphic>
                </wp:inline>
              </w:drawing>
            </w:r>
          </w:p>
        </w:tc>
      </w:tr>
    </w:tbl>
    <w:p w14:paraId="26DCCB7B" w14:textId="44FC5FD1" w:rsidR="00B42026" w:rsidRDefault="00A81E7B" w:rsidP="00A81E7B">
      <w:pPr>
        <w:rPr>
          <w:rFonts w:ascii="Calibri" w:hAnsi="Calibri"/>
          <w:i/>
          <w:sz w:val="28"/>
          <w:szCs w:val="28"/>
        </w:rPr>
      </w:pPr>
      <w:r>
        <w:rPr>
          <w:rFonts w:ascii="Calibri" w:hAnsi="Calibri"/>
          <w:i/>
          <w:sz w:val="28"/>
          <w:szCs w:val="28"/>
        </w:rPr>
        <w:t xml:space="preserve">     </w:t>
      </w:r>
      <w:r w:rsidR="00811362">
        <w:rPr>
          <w:rFonts w:ascii="Calibri" w:hAnsi="Calibri"/>
          <w:i/>
          <w:sz w:val="28"/>
          <w:szCs w:val="28"/>
        </w:rPr>
        <w:t>Vol</w:t>
      </w:r>
      <w:r w:rsidR="004D5EF8" w:rsidRPr="00811362">
        <w:rPr>
          <w:rFonts w:ascii="Calibri" w:hAnsi="Calibri"/>
          <w:i/>
          <w:sz w:val="28"/>
          <w:szCs w:val="28"/>
        </w:rPr>
        <w:t xml:space="preserve">unteers </w:t>
      </w:r>
      <w:r w:rsidR="00B42026">
        <w:rPr>
          <w:rFonts w:ascii="Calibri" w:hAnsi="Calibri"/>
          <w:i/>
          <w:sz w:val="28"/>
          <w:szCs w:val="28"/>
        </w:rPr>
        <w:t xml:space="preserve">of </w:t>
      </w:r>
      <w:r w:rsidR="00E80E5F">
        <w:rPr>
          <w:rFonts w:ascii="Calibri" w:hAnsi="Calibri"/>
          <w:i/>
          <w:sz w:val="28"/>
          <w:szCs w:val="28"/>
        </w:rPr>
        <w:t>T</w:t>
      </w:r>
      <w:r w:rsidR="00B42026">
        <w:rPr>
          <w:rFonts w:ascii="Calibri" w:hAnsi="Calibri"/>
          <w:i/>
          <w:sz w:val="28"/>
          <w:szCs w:val="28"/>
        </w:rPr>
        <w:t xml:space="preserve">he </w:t>
      </w:r>
      <w:r w:rsidR="00E80E5F">
        <w:rPr>
          <w:rFonts w:ascii="Calibri" w:hAnsi="Calibri"/>
          <w:i/>
          <w:sz w:val="28"/>
          <w:szCs w:val="28"/>
        </w:rPr>
        <w:t>H</w:t>
      </w:r>
      <w:r w:rsidR="00B42026">
        <w:rPr>
          <w:rFonts w:ascii="Calibri" w:hAnsi="Calibri"/>
          <w:i/>
          <w:sz w:val="28"/>
          <w:szCs w:val="28"/>
        </w:rPr>
        <w:t xml:space="preserve">elping </w:t>
      </w:r>
      <w:r w:rsidR="00E80E5F">
        <w:rPr>
          <w:rFonts w:ascii="Calibri" w:hAnsi="Calibri"/>
          <w:i/>
          <w:sz w:val="28"/>
          <w:szCs w:val="28"/>
        </w:rPr>
        <w:t>H</w:t>
      </w:r>
      <w:r w:rsidR="00B42026">
        <w:rPr>
          <w:rFonts w:ascii="Calibri" w:hAnsi="Calibri"/>
          <w:i/>
          <w:sz w:val="28"/>
          <w:szCs w:val="28"/>
        </w:rPr>
        <w:t xml:space="preserve">and </w:t>
      </w:r>
      <w:r w:rsidR="00E80E5F">
        <w:rPr>
          <w:rFonts w:ascii="Calibri" w:hAnsi="Calibri"/>
          <w:i/>
          <w:sz w:val="28"/>
          <w:szCs w:val="28"/>
        </w:rPr>
        <w:t>P</w:t>
      </w:r>
      <w:r w:rsidR="00B42026">
        <w:rPr>
          <w:rFonts w:ascii="Calibri" w:hAnsi="Calibri"/>
          <w:i/>
          <w:sz w:val="28"/>
          <w:szCs w:val="28"/>
        </w:rPr>
        <w:t xml:space="preserve">roject, </w:t>
      </w:r>
      <w:r w:rsidR="004D5EF8" w:rsidRPr="00811362">
        <w:rPr>
          <w:rFonts w:ascii="Calibri" w:hAnsi="Calibri"/>
          <w:i/>
          <w:sz w:val="28"/>
          <w:szCs w:val="28"/>
        </w:rPr>
        <w:t>preparing meals for the homeles</w:t>
      </w:r>
      <w:r w:rsidR="00192527" w:rsidRPr="00811362">
        <w:rPr>
          <w:rFonts w:ascii="Calibri" w:hAnsi="Calibri"/>
          <w:i/>
          <w:sz w:val="28"/>
          <w:szCs w:val="28"/>
        </w:rPr>
        <w:t xml:space="preserve">s and needy. During each session we provide </w:t>
      </w:r>
      <w:r w:rsidR="00811362" w:rsidRPr="00811362">
        <w:rPr>
          <w:rFonts w:ascii="Calibri" w:hAnsi="Calibri"/>
          <w:i/>
          <w:sz w:val="28"/>
          <w:szCs w:val="28"/>
        </w:rPr>
        <w:t xml:space="preserve">about </w:t>
      </w:r>
    </w:p>
    <w:p w14:paraId="45A67038" w14:textId="4D3C1863" w:rsidR="002020CD" w:rsidRPr="00811362" w:rsidRDefault="00B42026" w:rsidP="00A81E7B">
      <w:pPr>
        <w:rPr>
          <w:i/>
        </w:rPr>
      </w:pPr>
      <w:r>
        <w:rPr>
          <w:noProof/>
          <w:lang w:val="fr-FR" w:eastAsia="fr-FR"/>
        </w:rPr>
        <mc:AlternateContent>
          <mc:Choice Requires="wps">
            <w:drawing>
              <wp:anchor distT="0" distB="0" distL="114300" distR="114300" simplePos="0" relativeHeight="251655680" behindDoc="0" locked="0" layoutInCell="1" allowOverlap="1" wp14:anchorId="1BC14C12" wp14:editId="3A7967AD">
                <wp:simplePos x="0" y="0"/>
                <wp:positionH relativeFrom="column">
                  <wp:posOffset>2044700</wp:posOffset>
                </wp:positionH>
                <wp:positionV relativeFrom="paragraph">
                  <wp:posOffset>419100</wp:posOffset>
                </wp:positionV>
                <wp:extent cx="4470400" cy="901700"/>
                <wp:effectExtent l="0" t="0" r="6350" b="0"/>
                <wp:wrapNone/>
                <wp:docPr id="16" name="Rectangle 16"/>
                <wp:cNvGraphicFramePr/>
                <a:graphic xmlns:a="http://schemas.openxmlformats.org/drawingml/2006/main">
                  <a:graphicData uri="http://schemas.microsoft.com/office/word/2010/wordprocessingShape">
                    <wps:wsp>
                      <wps:cNvSpPr/>
                      <wps:spPr>
                        <a:xfrm>
                          <a:off x="0" y="0"/>
                          <a:ext cx="4470400" cy="901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D6612" w14:textId="77777777" w:rsidR="00656AD3" w:rsidRPr="00811362" w:rsidRDefault="00656AD3" w:rsidP="00811362">
                            <w:pPr>
                              <w:pStyle w:val="Titre2"/>
                              <w:jc w:val="center"/>
                              <w:rPr>
                                <w:b w:val="0"/>
                                <w:sz w:val="32"/>
                                <w:szCs w:val="32"/>
                              </w:rPr>
                            </w:pPr>
                            <w:r w:rsidRPr="00811362">
                              <w:rPr>
                                <w:b w:val="0"/>
                                <w:i/>
                                <w:sz w:val="32"/>
                                <w:szCs w:val="32"/>
                              </w:rPr>
                              <w:t>We welcome volunteers and donations for this project.</w:t>
                            </w:r>
                            <w:r w:rsidRPr="00811362">
                              <w:rPr>
                                <w:b w:val="0"/>
                                <w:sz w:val="32"/>
                                <w:szCs w:val="32"/>
                              </w:rPr>
                              <w:t xml:space="preserve"> </w:t>
                            </w:r>
                            <w:r w:rsidRPr="00811362">
                              <w:rPr>
                                <w:sz w:val="32"/>
                                <w:szCs w:val="32"/>
                              </w:rPr>
                              <w:t>Contact us for more details!</w:t>
                            </w:r>
                          </w:p>
                          <w:p w14:paraId="54319E93" w14:textId="77777777" w:rsidR="00656AD3" w:rsidRPr="004D5EF8" w:rsidRDefault="00656AD3" w:rsidP="004D5EF8"/>
                          <w:p w14:paraId="0E9D45AC" w14:textId="5C248F28" w:rsidR="00656AD3" w:rsidRDefault="00656AD3" w:rsidP="004D5EF8"/>
                          <w:p w14:paraId="0194D02B" w14:textId="4502C4E8" w:rsidR="00E80E5F" w:rsidRDefault="00E80E5F" w:rsidP="004D5EF8"/>
                          <w:p w14:paraId="1648D678" w14:textId="035884E7" w:rsidR="00E80E5F" w:rsidRDefault="00E80E5F" w:rsidP="004D5EF8"/>
                          <w:p w14:paraId="75EF3415" w14:textId="77777777" w:rsidR="00E80E5F" w:rsidRPr="004D5EF8" w:rsidRDefault="00E80E5F" w:rsidP="004D5E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C14C12" id="Rectangle 16" o:spid="_x0000_s1027" style="position:absolute;margin-left:161pt;margin-top:33pt;width:352pt;height: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" fillcolor="#f2f2f2 [3052]" stroked="f" strokeweight="2pt">
                <v:textbox>
                  <w:txbxContent>
                    <w:p w14:paraId="61AD6612" w14:textId="77777777" w:rsidR="00656AD3" w:rsidRPr="00811362" w:rsidRDefault="00656AD3" w:rsidP="00811362">
                      <w:pPr>
                        <w:pStyle w:val="Heading2"/>
                        <w:jc w:val="center"/>
                        <w:rPr>
                          <w:b w:val="0"/>
                          <w:sz w:val="32"/>
                          <w:szCs w:val="32"/>
                        </w:rPr>
                      </w:pPr>
                      <w:r w:rsidRPr="00811362">
                        <w:rPr>
                          <w:b w:val="0"/>
                          <w:i/>
                          <w:sz w:val="32"/>
                          <w:szCs w:val="32"/>
                        </w:rPr>
                        <w:t>We welcome volunteers and donations for this project.</w:t>
                      </w:r>
                      <w:r w:rsidRPr="00811362">
                        <w:rPr>
                          <w:b w:val="0"/>
                          <w:sz w:val="32"/>
                          <w:szCs w:val="32"/>
                        </w:rPr>
                        <w:t xml:space="preserve"> </w:t>
                      </w:r>
                      <w:r w:rsidRPr="00811362">
                        <w:rPr>
                          <w:sz w:val="32"/>
                          <w:szCs w:val="32"/>
                        </w:rPr>
                        <w:t>Contact us for more details!</w:t>
                      </w:r>
                    </w:p>
                    <w:p w14:paraId="54319E93" w14:textId="77777777" w:rsidR="00656AD3" w:rsidRPr="004D5EF8" w:rsidRDefault="00656AD3" w:rsidP="004D5EF8"/>
                    <w:p w14:paraId="0E9D45AC" w14:textId="5C248F28" w:rsidR="00656AD3" w:rsidRDefault="00656AD3" w:rsidP="004D5EF8"/>
                    <w:p w14:paraId="0194D02B" w14:textId="4502C4E8" w:rsidR="00E80E5F" w:rsidRDefault="00E80E5F" w:rsidP="004D5EF8"/>
                    <w:p w14:paraId="1648D678" w14:textId="035884E7" w:rsidR="00E80E5F" w:rsidRDefault="00E80E5F" w:rsidP="004D5EF8"/>
                    <w:p w14:paraId="75EF3415" w14:textId="77777777" w:rsidR="00E80E5F" w:rsidRPr="004D5EF8" w:rsidRDefault="00E80E5F" w:rsidP="004D5EF8"/>
                  </w:txbxContent>
                </v:textbox>
              </v:rect>
            </w:pict>
          </mc:Fallback>
        </mc:AlternateContent>
      </w:r>
      <w:r w:rsidR="00EC3115">
        <w:rPr>
          <w:rFonts w:ascii="Calibri" w:hAnsi="Calibri"/>
          <w:i/>
          <w:sz w:val="28"/>
          <w:szCs w:val="28"/>
        </w:rPr>
        <w:t xml:space="preserve">     </w:t>
      </w:r>
      <w:r w:rsidR="00811362" w:rsidRPr="00811362">
        <w:rPr>
          <w:rFonts w:ascii="Calibri" w:hAnsi="Calibri"/>
          <w:i/>
          <w:sz w:val="28"/>
          <w:szCs w:val="28"/>
        </w:rPr>
        <w:t>120 meals</w:t>
      </w:r>
      <w:r w:rsidR="00192527" w:rsidRPr="00811362">
        <w:rPr>
          <w:rFonts w:ascii="Calibri" w:hAnsi="Calibri"/>
          <w:i/>
          <w:sz w:val="28"/>
          <w:szCs w:val="28"/>
        </w:rPr>
        <w:t>.</w:t>
      </w:r>
    </w:p>
    <w:sectPr w:rsidR="002020CD" w:rsidRPr="00811362" w:rsidSect="00E96F61">
      <w:headerReference w:type="default" r:id="rId29"/>
      <w:footerReference w:type="default" r:id="rId30"/>
      <w:headerReference w:type="first" r:id="rId31"/>
      <w:footerReference w:type="first" r:id="rId32"/>
      <w:type w:val="continuous"/>
      <w:pgSz w:w="15840" w:h="24480"/>
      <w:pgMar w:top="1872" w:right="720" w:bottom="981"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D813F" w14:textId="77777777" w:rsidR="003A05E0" w:rsidRDefault="003A05E0" w:rsidP="00A4086C">
      <w:r>
        <w:separator/>
      </w:r>
    </w:p>
    <w:p w14:paraId="0F43F84D" w14:textId="77777777" w:rsidR="003A05E0" w:rsidRDefault="003A05E0" w:rsidP="00A4086C"/>
  </w:endnote>
  <w:endnote w:type="continuationSeparator" w:id="0">
    <w:p w14:paraId="3D563B20" w14:textId="77777777" w:rsidR="003A05E0" w:rsidRDefault="003A05E0" w:rsidP="00A4086C">
      <w:r>
        <w:continuationSeparator/>
      </w:r>
    </w:p>
    <w:p w14:paraId="302701E2" w14:textId="77777777" w:rsidR="003A05E0" w:rsidRDefault="003A05E0"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tserrat">
    <w:altName w:val="Times New Roman"/>
    <w:panose1 w:val="00000000000000000000"/>
    <w:charset w:val="00"/>
    <w:family w:val="roman"/>
    <w:notTrueType/>
    <w:pitch w:val="default"/>
  </w:font>
  <w:font w:name="Arimo">
    <w:altName w:val="Arial"/>
    <w:charset w:val="00"/>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7E25D" w14:textId="77777777" w:rsidR="00656AD3" w:rsidRPr="00E96F61" w:rsidRDefault="00656AD3" w:rsidP="00E96F61">
    <w:pPr>
      <w:pStyle w:val="Pieddepage"/>
      <w:jc w:val="left"/>
    </w:pPr>
    <w:r>
      <w:rPr>
        <w:noProof/>
        <w:lang w:val="fr-FR" w:eastAsia="fr-FR"/>
      </w:rPr>
      <mc:AlternateContent>
        <mc:Choice Requires="wps">
          <w:drawing>
            <wp:anchor distT="0" distB="0" distL="114300" distR="114300" simplePos="0" relativeHeight="251672576" behindDoc="1" locked="0" layoutInCell="1" allowOverlap="1" wp14:anchorId="68AC0DA7" wp14:editId="2B94C15F">
              <wp:simplePos x="0" y="0"/>
              <wp:positionH relativeFrom="page">
                <wp:posOffset>8936355</wp:posOffset>
              </wp:positionH>
              <wp:positionV relativeFrom="page">
                <wp:posOffset>14912340</wp:posOffset>
              </wp:positionV>
              <wp:extent cx="677545" cy="224155"/>
              <wp:effectExtent l="0" t="0" r="0" b="0"/>
              <wp:wrapNone/>
              <wp:docPr id="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7545" cy="2241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A89F81A" w14:textId="10508A04" w:rsidR="00656AD3" w:rsidRDefault="00656AD3" w:rsidP="00E96F61">
                          <w:pPr>
                            <w:pStyle w:val="Pieddepage"/>
                          </w:pPr>
                          <w:r>
                            <w:t xml:space="preserve">PAGE </w:t>
                          </w:r>
                          <w:r>
                            <w:fldChar w:fldCharType="begin"/>
                          </w:r>
                          <w:r>
                            <w:instrText xml:space="preserve"> PAGE </w:instrText>
                          </w:r>
                          <w:r>
                            <w:fldChar w:fldCharType="separate"/>
                          </w:r>
                          <w:r w:rsidR="00FE26E1">
                            <w:rPr>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C0DA7" id="_x0000_t202" coordsize="21600,21600" o:spt="202" path="m,l,21600r21600,l21600,xe">
              <v:stroke joinstyle="miter"/>
              <v:path gradientshapeok="t" o:connecttype="rect"/>
            </v:shapetype>
            <v:shape id="Text Box 1" o:spid="_x0000_s1029" type="#_x0000_t202" style="position:absolute;margin-left:703.65pt;margin-top:1174.2pt;width:53.35pt;height:17.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" filled="f" stroked="f">
              <v:path arrowok="t"/>
              <v:textbox inset="0,0,0,0">
                <w:txbxContent>
                  <w:p w14:paraId="7A89F81A" w14:textId="10508A04" w:rsidR="00656AD3" w:rsidRDefault="00656AD3" w:rsidP="00E96F61">
                    <w:pPr>
                      <w:pStyle w:val="Pieddepage"/>
                    </w:pPr>
                    <w:r>
                      <w:t xml:space="preserve">PAGE </w:t>
                    </w:r>
                    <w:r>
                      <w:fldChar w:fldCharType="begin"/>
                    </w:r>
                    <w:r>
                      <w:instrText xml:space="preserve"> PAGE </w:instrText>
                    </w:r>
                    <w:r>
                      <w:fldChar w:fldCharType="separate"/>
                    </w:r>
                    <w:r w:rsidR="00FE26E1">
                      <w:rPr>
                        <w:noProof/>
                      </w:rPr>
                      <w:t>5</w:t>
                    </w:r>
                    <w:r>
                      <w:fldChar w:fldCharType="end"/>
                    </w:r>
                  </w:p>
                </w:txbxContent>
              </v:textbox>
              <w10:wrap anchorx="page" anchory="page"/>
            </v:shape>
          </w:pict>
        </mc:Fallback>
      </mc:AlternateContent>
    </w:r>
    <w:r>
      <w:rPr>
        <w:noProof/>
        <w:lang w:val="fr-FR" w:eastAsia="fr-FR"/>
      </w:rPr>
      <mc:AlternateContent>
        <mc:Choice Requires="wps">
          <w:drawing>
            <wp:anchor distT="0" distB="0" distL="114300" distR="114300" simplePos="0" relativeHeight="251670528" behindDoc="0" locked="0" layoutInCell="1" allowOverlap="1" wp14:anchorId="04CB1D1A" wp14:editId="7F281BC6">
              <wp:simplePos x="0" y="0"/>
              <wp:positionH relativeFrom="column">
                <wp:posOffset>31750</wp:posOffset>
              </wp:positionH>
              <wp:positionV relativeFrom="paragraph">
                <wp:posOffset>290195</wp:posOffset>
              </wp:positionV>
              <wp:extent cx="9144000" cy="370840"/>
              <wp:effectExtent l="0" t="0" r="0" b="0"/>
              <wp:wrapNone/>
              <wp:docPr id="79" name="Rectangle 5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chemeClr val="tx2"/>
                      </a:solidFill>
                      <a:ln>
                        <a:noFill/>
                      </a:ln>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671001" id="Rectangle 58" o:spid="_x0000_s1026" style="position:absolute;margin-left:2.5pt;margin-top:22.85pt;width:10in;height:29.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" fillcolor="#1f497d [3215]"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420874527"/>
      <w:docPartObj>
        <w:docPartGallery w:val="Page Numbers (Bottom of Page)"/>
        <w:docPartUnique/>
      </w:docPartObj>
    </w:sdtPr>
    <w:sdtEndPr>
      <w:rPr>
        <w:rStyle w:val="Numrodepage"/>
      </w:rPr>
    </w:sdtEndPr>
    <w:sdtContent>
      <w:p w14:paraId="51BF15E7" w14:textId="16C2798A" w:rsidR="00656AD3" w:rsidRDefault="00656AD3" w:rsidP="00E96F61">
        <w:pPr>
          <w:pStyle w:val="Pieddepage"/>
        </w:pPr>
        <w:r w:rsidRPr="00E339B9">
          <w:rPr>
            <w:rStyle w:val="Numrodepage"/>
          </w:rPr>
          <w:t xml:space="preserve">PAGE </w:t>
        </w:r>
        <w:r w:rsidRPr="00E339B9">
          <w:rPr>
            <w:rStyle w:val="Numrodepage"/>
          </w:rPr>
          <w:fldChar w:fldCharType="begin"/>
        </w:r>
        <w:r w:rsidRPr="00E339B9">
          <w:rPr>
            <w:rStyle w:val="Numrodepage"/>
          </w:rPr>
          <w:instrText xml:space="preserve"> PAGE </w:instrText>
        </w:r>
        <w:r w:rsidRPr="00E339B9">
          <w:rPr>
            <w:rStyle w:val="Numrodepage"/>
          </w:rPr>
          <w:fldChar w:fldCharType="separate"/>
        </w:r>
        <w:r w:rsidR="00FE26E1">
          <w:rPr>
            <w:rStyle w:val="Numrodepage"/>
            <w:noProof/>
          </w:rPr>
          <w:t>1</w:t>
        </w:r>
        <w:r w:rsidRPr="00E339B9">
          <w:rPr>
            <w:rStyle w:val="Numrodepage"/>
          </w:rPr>
          <w:fldChar w:fldCharType="end"/>
        </w:r>
      </w:p>
    </w:sdtContent>
  </w:sdt>
  <w:p w14:paraId="2AB824F9" w14:textId="77777777" w:rsidR="00656AD3" w:rsidRPr="00E96F61" w:rsidRDefault="00656AD3" w:rsidP="00E96F61">
    <w:pPr>
      <w:pStyle w:val="Pieddepage"/>
    </w:pPr>
    <w:r>
      <w:rPr>
        <w:noProof/>
        <w:lang w:val="fr-FR" w:eastAsia="fr-FR"/>
      </w:rPr>
      <mc:AlternateContent>
        <mc:Choice Requires="wps">
          <w:drawing>
            <wp:anchor distT="0" distB="0" distL="114300" distR="114300" simplePos="0" relativeHeight="251664384" behindDoc="0" locked="0" layoutInCell="1" allowOverlap="1" wp14:anchorId="23889496" wp14:editId="658ED5F0">
              <wp:simplePos x="0" y="0"/>
              <wp:positionH relativeFrom="column">
                <wp:posOffset>0</wp:posOffset>
              </wp:positionH>
              <wp:positionV relativeFrom="paragraph">
                <wp:posOffset>246380</wp:posOffset>
              </wp:positionV>
              <wp:extent cx="9144000" cy="370840"/>
              <wp:effectExtent l="0" t="0" r="0" b="10160"/>
              <wp:wrapNone/>
              <wp:docPr id="71" name="Rectangle 58">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rgbClr val="FAC090"/>
                      </a:solidFill>
                      <a:ln>
                        <a:noFill/>
                      </a:ln>
                    </wps:spPr>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C2F966" id="Rectangle 58" o:spid="_x0000_s1026" style="position:absolute;margin-left:0;margin-top:19.4pt;width:10in;height:29.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" fillcolor="#fac090"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F40327" w14:textId="77777777" w:rsidR="003A05E0" w:rsidRDefault="003A05E0" w:rsidP="00A4086C">
      <w:r>
        <w:separator/>
      </w:r>
    </w:p>
    <w:p w14:paraId="6429C0B0" w14:textId="77777777" w:rsidR="003A05E0" w:rsidRDefault="003A05E0" w:rsidP="00A4086C"/>
  </w:footnote>
  <w:footnote w:type="continuationSeparator" w:id="0">
    <w:p w14:paraId="05FFEF96" w14:textId="77777777" w:rsidR="003A05E0" w:rsidRDefault="003A05E0" w:rsidP="00A4086C">
      <w:r>
        <w:continuationSeparator/>
      </w:r>
    </w:p>
    <w:p w14:paraId="4696F222" w14:textId="77777777" w:rsidR="003A05E0" w:rsidRDefault="003A05E0"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C9B76" w14:textId="77777777" w:rsidR="00656AD3" w:rsidRPr="002B2135" w:rsidRDefault="00656AD3" w:rsidP="00E96F61">
    <w:pPr>
      <w:pStyle w:val="En-tte"/>
      <w:rPr>
        <w:color w:val="800000"/>
      </w:rPr>
    </w:pPr>
    <w:r w:rsidRPr="002B2135">
      <w:rPr>
        <w:color w:val="800000"/>
      </w:rPr>
      <w:t>2</w:t>
    </w:r>
    <w:r w:rsidRPr="002B2135">
      <w:rPr>
        <w:noProof/>
        <w:color w:val="800000"/>
        <w:lang w:val="fr-FR" w:eastAsia="fr-FR"/>
      </w:rPr>
      <mc:AlternateContent>
        <mc:Choice Requires="wps">
          <w:drawing>
            <wp:anchor distT="0" distB="0" distL="114300" distR="114300" simplePos="0" relativeHeight="251666432" behindDoc="0" locked="0" layoutInCell="1" allowOverlap="1" wp14:anchorId="189A5871" wp14:editId="743FB439">
              <wp:simplePos x="0" y="0"/>
              <wp:positionH relativeFrom="column">
                <wp:posOffset>6212840</wp:posOffset>
              </wp:positionH>
              <wp:positionV relativeFrom="paragraph">
                <wp:posOffset>-455930</wp:posOffset>
              </wp:positionV>
              <wp:extent cx="2950210" cy="911860"/>
              <wp:effectExtent l="0" t="0" r="0" b="2540"/>
              <wp:wrapNone/>
              <wp:docPr id="4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0210" cy="911860"/>
                      </a:xfrm>
                      <a:prstGeom prst="rect">
                        <a:avLst/>
                      </a:prstGeom>
                      <a:solidFill>
                        <a:schemeClr val="tx2"/>
                      </a:solidFill>
                      <a:ln>
                        <a:noFill/>
                      </a:ln>
                    </wps:spPr>
                    <wps:txbx>
                      <w:txbxContent>
                        <w:p w14:paraId="1F08F45F" w14:textId="77777777" w:rsidR="00656AD3" w:rsidRPr="00BC778E" w:rsidRDefault="00656AD3" w:rsidP="00E96F61">
                          <w:pPr>
                            <w:jc w:val="center"/>
                            <w:rPr>
                              <w:rFonts w:ascii="Rockwell" w:hAnsi="Rockwell"/>
                              <w:b/>
                              <w:color w:val="FFFFFF" w:themeColor="background1"/>
                              <w:sz w:val="64"/>
                              <w:szCs w:val="64"/>
                            </w:rPr>
                          </w:pPr>
                          <w:r>
                            <w:rPr>
                              <w:rFonts w:ascii="Rockwell" w:hAnsi="Rockwell"/>
                              <w:b/>
                              <w:color w:val="FFFFFF" w:themeColor="background1"/>
                              <w:sz w:val="64"/>
                              <w:szCs w:val="64"/>
                            </w:rPr>
                            <w:t xml:space="preserve">Africana </w:t>
                          </w:r>
                          <w:proofErr w:type="spellStart"/>
                          <w:r>
                            <w:rPr>
                              <w:rFonts w:ascii="Rockwell" w:hAnsi="Rockwell"/>
                              <w:b/>
                              <w:color w:val="FFFFFF" w:themeColor="background1"/>
                              <w:sz w:val="64"/>
                              <w:szCs w:val="64"/>
                            </w:rPr>
                            <w:t>Flavours</w:t>
                          </w:r>
                          <w:proofErr w:type="spellEnd"/>
                        </w:p>
                      </w:txbxContent>
                    </wps:txbx>
                    <wps:bodyPr rot="0" vert="horz" wrap="square" lIns="91440" tIns="0" rIns="91440" bIns="0" anchor="ctr"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9A5871" id="Rectangle 48" o:spid="_x0000_s1028" style="position:absolute;margin-left:489.2pt;margin-top:-35.9pt;width:232.3pt;height:7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" fillcolor="#1f497d [3215]" stroked="f">
              <v:textbox inset=",0,,0">
                <w:txbxContent>
                  <w:p w14:paraId="1F08F45F" w14:textId="77777777" w:rsidR="00656AD3" w:rsidRPr="00BC778E" w:rsidRDefault="00656AD3" w:rsidP="00E96F61">
                    <w:pPr>
                      <w:jc w:val="center"/>
                      <w:rPr>
                        <w:rFonts w:ascii="Rockwell" w:hAnsi="Rockwell"/>
                        <w:b/>
                        <w:color w:val="FFFFFF" w:themeColor="background1"/>
                        <w:sz w:val="64"/>
                        <w:szCs w:val="64"/>
                      </w:rPr>
                    </w:pPr>
                    <w:r>
                      <w:rPr>
                        <w:rFonts w:ascii="Rockwell" w:hAnsi="Rockwell"/>
                        <w:b/>
                        <w:color w:val="FFFFFF" w:themeColor="background1"/>
                        <w:sz w:val="64"/>
                        <w:szCs w:val="64"/>
                      </w:rPr>
                      <w:t xml:space="preserve">Africana </w:t>
                    </w:r>
                    <w:proofErr w:type="spellStart"/>
                    <w:r>
                      <w:rPr>
                        <w:rFonts w:ascii="Rockwell" w:hAnsi="Rockwell"/>
                        <w:b/>
                        <w:color w:val="FFFFFF" w:themeColor="background1"/>
                        <w:sz w:val="64"/>
                        <w:szCs w:val="64"/>
                      </w:rPr>
                      <w:t>Flavours</w:t>
                    </w:r>
                    <w:proofErr w:type="spellEnd"/>
                  </w:p>
                </w:txbxContent>
              </v:textbox>
            </v:rect>
          </w:pict>
        </mc:Fallback>
      </mc:AlternateContent>
    </w:r>
    <w:r w:rsidRPr="002B2135">
      <w:rPr>
        <w:color w:val="800000"/>
      </w:rPr>
      <w:t>2</w:t>
    </w:r>
    <w:r w:rsidRPr="002B2135">
      <w:rPr>
        <w:color w:val="800000"/>
        <w:vertAlign w:val="superscript"/>
      </w:rPr>
      <w:t>nd</w:t>
    </w:r>
    <w:r w:rsidRPr="002B2135">
      <w:rPr>
        <w:color w:val="800000"/>
      </w:rPr>
      <w:t xml:space="preserve"> November </w:t>
    </w:r>
    <w:proofErr w:type="gramStart"/>
    <w:r w:rsidRPr="002B2135">
      <w:rPr>
        <w:color w:val="800000"/>
      </w:rPr>
      <w:t>2018  /</w:t>
    </w:r>
    <w:proofErr w:type="gramEnd"/>
    <w:r w:rsidRPr="002B2135">
      <w:rPr>
        <w:color w:val="800000"/>
      </w:rPr>
      <w:t xml:space="preserve"> /  Thursday  / /  Volume 3</w:t>
    </w:r>
  </w:p>
  <w:p w14:paraId="5884B89C" w14:textId="77777777" w:rsidR="00656AD3" w:rsidRPr="00E96F61" w:rsidRDefault="00656AD3" w:rsidP="00E96F61">
    <w:pPr>
      <w:pStyle w:val="En-tte"/>
    </w:pPr>
    <w:r>
      <w:rPr>
        <w:noProof/>
        <w:lang w:val="fr-FR" w:eastAsia="fr-FR"/>
      </w:rPr>
      <mc:AlternateContent>
        <mc:Choice Requires="wps">
          <w:drawing>
            <wp:anchor distT="0" distB="0" distL="114300" distR="114300" simplePos="0" relativeHeight="251667456" behindDoc="0" locked="0" layoutInCell="1" allowOverlap="1" wp14:anchorId="4AF1F25B" wp14:editId="3EEB6C71">
              <wp:simplePos x="0" y="0"/>
              <wp:positionH relativeFrom="column">
                <wp:posOffset>-4135</wp:posOffset>
              </wp:positionH>
              <wp:positionV relativeFrom="paragraph">
                <wp:posOffset>525089</wp:posOffset>
              </wp:positionV>
              <wp:extent cx="9156700" cy="0"/>
              <wp:effectExtent l="0" t="25400" r="25400" b="25400"/>
              <wp:wrapNone/>
              <wp:docPr id="84" name="Straight Connector 8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9156700" cy="0"/>
                      </a:xfrm>
                      <a:prstGeom prst="line">
                        <a:avLst/>
                      </a:prstGeom>
                      <a:ln w="508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19FF221" id="Straight Connector 8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5pt,41.35pt" to="720.6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" strokecolor="#7f7f7f [1612]" strokeweight="4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ADA13" w14:textId="77777777" w:rsidR="00656AD3" w:rsidRDefault="00656AD3" w:rsidP="00E96F61">
    <w:pPr>
      <w:pStyle w:val="En-tte"/>
    </w:pPr>
    <w:r w:rsidRPr="004F2F6C">
      <w:rPr>
        <w:noProof/>
        <w:color w:val="9BBB59" w:themeColor="accent3"/>
        <w:lang w:val="fr-FR" w:eastAsia="fr-FR"/>
      </w:rPr>
      <mc:AlternateContent>
        <mc:Choice Requires="wpg">
          <w:drawing>
            <wp:anchor distT="0" distB="0" distL="114300" distR="114300" simplePos="0" relativeHeight="251660288" behindDoc="1" locked="0" layoutInCell="1" allowOverlap="1" wp14:anchorId="40BE7703" wp14:editId="65E88022">
              <wp:simplePos x="0" y="0"/>
              <wp:positionH relativeFrom="page">
                <wp:align>right</wp:align>
              </wp:positionH>
              <wp:positionV relativeFrom="paragraph">
                <wp:posOffset>-469255</wp:posOffset>
              </wp:positionV>
              <wp:extent cx="10058400" cy="4188460"/>
              <wp:effectExtent l="0" t="0" r="0" b="2540"/>
              <wp:wrapNone/>
              <wp:docPr id="17" name="Group 1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0058400" cy="4188460"/>
                        <a:chOff x="0" y="0"/>
                        <a:chExt cx="10058400" cy="4188460"/>
                      </a:xfrm>
                    </wpg:grpSpPr>
                    <wps:wsp>
                      <wps:cNvPr id="58" name="Rectangle 71"/>
                      <wps:cNvSpPr>
                        <a:spLocks/>
                      </wps:cNvSpPr>
                      <wps:spPr bwMode="auto">
                        <a:xfrm>
                          <a:off x="0" y="0"/>
                          <a:ext cx="10058400" cy="4188460"/>
                        </a:xfrm>
                        <a:prstGeom prst="rect">
                          <a:avLst/>
                        </a:prstGeom>
                        <a:solidFill>
                          <a:schemeClr val="bg2"/>
                        </a:solidFill>
                        <a:ln>
                          <a:noFill/>
                        </a:ln>
                      </wps:spPr>
                      <wps:bodyPr rot="0" vert="horz" wrap="square" lIns="91440" tIns="45720" rIns="91440" bIns="45720" anchor="t" anchorCtr="0" upright="1">
                        <a:noAutofit/>
                      </wps:bodyPr>
                    </wps:wsp>
                    <wps:wsp>
                      <wps:cNvPr id="61" name="Rectangle 68"/>
                      <wps:cNvSpPr>
                        <a:spLocks/>
                      </wps:cNvSpPr>
                      <wps:spPr bwMode="auto">
                        <a:xfrm>
                          <a:off x="444500" y="0"/>
                          <a:ext cx="9144000" cy="640080"/>
                        </a:xfrm>
                        <a:prstGeom prst="rect">
                          <a:avLst/>
                        </a:prstGeom>
                        <a:solidFill>
                          <a:srgbClr val="FAC090"/>
                        </a:solidFill>
                        <a:ln>
                          <a:noFill/>
                        </a:ln>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A5D83D" id="Group 17" o:spid="_x0000_s1026" style="position:absolute;margin-left:740.8pt;margin-top:-36.95pt;width:11in;height:329.8pt;z-index:-251656192;mso-position-horizontal:right;mso-position-horizontal-relative:page" coordsize="100584,4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">
              <v:rect id="Rectangle 71" o:spid="_x0000_s1027" style="position:absolute;width:100584;height:4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" fillcolor="#eeece1 [3214]" stroked="f"/>
              <v:rect id="Rectangle 68" o:spid="_x0000_s1028" style="position:absolute;left:4445;width:91440;height: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" fillcolor="#fac090" stroked="f"/>
              <w10:wrap anchorx="page"/>
            </v:group>
          </w:pict>
        </mc:Fallback>
      </mc:AlternateContent>
    </w:r>
  </w:p>
  <w:p w14:paraId="6F8CF12D" w14:textId="77777777" w:rsidR="00656AD3" w:rsidRPr="00946B6E" w:rsidRDefault="00656AD3" w:rsidP="00E96F61">
    <w:pPr>
      <w:pStyle w:val="CoverPageDate"/>
      <w:rPr>
        <w:b w:val="0"/>
        <w:color w:val="E36C0A" w:themeColor="accent6" w:themeShade="BF"/>
        <w:sz w:val="40"/>
      </w:rPr>
    </w:pPr>
    <w:r w:rsidRPr="00946B6E">
      <w:rPr>
        <w:color w:val="E36C0A" w:themeColor="accent6" w:themeShade="BF"/>
        <w:sz w:val="40"/>
      </w:rPr>
      <w:t>November</w:t>
    </w:r>
    <w:r w:rsidRPr="00946B6E">
      <w:rPr>
        <w:b w:val="0"/>
        <w:color w:val="E36C0A" w:themeColor="accent6" w:themeShade="BF"/>
        <w:sz w:val="40"/>
      </w:rPr>
      <w:t xml:space="preserve"> </w:t>
    </w:r>
    <w:r>
      <w:rPr>
        <w:b w:val="0"/>
        <w:color w:val="E36C0A" w:themeColor="accent6" w:themeShade="BF"/>
        <w:sz w:val="40"/>
      </w:rPr>
      <w:t xml:space="preserve">22, </w:t>
    </w:r>
    <w:proofErr w:type="gramStart"/>
    <w:r w:rsidRPr="00946B6E">
      <w:rPr>
        <w:b w:val="0"/>
        <w:color w:val="E36C0A" w:themeColor="accent6" w:themeShade="BF"/>
        <w:sz w:val="40"/>
      </w:rPr>
      <w:t xml:space="preserve">2018  </w:t>
    </w:r>
    <w:r w:rsidRPr="00946B6E">
      <w:rPr>
        <w:color w:val="E36C0A" w:themeColor="accent6" w:themeShade="BF"/>
        <w:sz w:val="40"/>
      </w:rPr>
      <w:t>/</w:t>
    </w:r>
    <w:proofErr w:type="gramEnd"/>
    <w:r w:rsidRPr="00946B6E">
      <w:rPr>
        <w:color w:val="E36C0A" w:themeColor="accent6" w:themeShade="BF"/>
        <w:sz w:val="40"/>
      </w:rPr>
      <w:t xml:space="preserve"> /</w:t>
    </w:r>
    <w:r w:rsidRPr="00946B6E">
      <w:rPr>
        <w:b w:val="0"/>
        <w:color w:val="E36C0A" w:themeColor="accent6" w:themeShade="BF"/>
        <w:sz w:val="40"/>
      </w:rPr>
      <w:t xml:space="preserve"> </w:t>
    </w:r>
    <w:r w:rsidRPr="00946B6E">
      <w:rPr>
        <w:color w:val="E36C0A" w:themeColor="accent6" w:themeShade="BF"/>
        <w:sz w:val="40"/>
      </w:rPr>
      <w:t>Thursday</w:t>
    </w:r>
    <w:r w:rsidRPr="00946B6E">
      <w:rPr>
        <w:b w:val="0"/>
        <w:color w:val="E36C0A" w:themeColor="accent6" w:themeShade="BF"/>
        <w:spacing w:val="-5"/>
        <w:sz w:val="40"/>
      </w:rPr>
      <w:t xml:space="preserve"> </w:t>
    </w:r>
    <w:r w:rsidRPr="00946B6E">
      <w:rPr>
        <w:color w:val="E36C0A" w:themeColor="accent6" w:themeShade="BF"/>
        <w:sz w:val="40"/>
      </w:rPr>
      <w:t>/ /</w:t>
    </w:r>
    <w:r w:rsidRPr="00946B6E">
      <w:rPr>
        <w:b w:val="0"/>
        <w:color w:val="E36C0A" w:themeColor="accent6" w:themeShade="BF"/>
        <w:sz w:val="40"/>
      </w:rPr>
      <w:t xml:space="preserve">  </w:t>
    </w:r>
    <w:r w:rsidRPr="00946B6E">
      <w:rPr>
        <w:color w:val="E36C0A" w:themeColor="accent6" w:themeShade="BF"/>
        <w:sz w:val="40"/>
      </w:rPr>
      <w:t>Volume</w:t>
    </w:r>
    <w:r w:rsidRPr="00946B6E">
      <w:rPr>
        <w:b w:val="0"/>
        <w:color w:val="E36C0A" w:themeColor="accent6" w:themeShade="BF"/>
        <w:sz w:val="40"/>
      </w:rPr>
      <w:t xml:space="preserve">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979EA"/>
    <w:multiLevelType w:val="hybridMultilevel"/>
    <w:tmpl w:val="A9A48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A5B1E"/>
    <w:multiLevelType w:val="hybridMultilevel"/>
    <w:tmpl w:val="A47CD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D6789"/>
    <w:multiLevelType w:val="hybridMultilevel"/>
    <w:tmpl w:val="A5AC4422"/>
    <w:lvl w:ilvl="0" w:tplc="53AC76CA">
      <w:start w:val="500"/>
      <w:numFmt w:val="decimal"/>
      <w:lvlText w:val="%1"/>
      <w:lvlJc w:val="left"/>
      <w:pPr>
        <w:ind w:left="540" w:hanging="540"/>
      </w:pPr>
      <w:rPr>
        <w:rFonts w:hint="default"/>
        <w:color w:val="FF0000"/>
        <w:sz w:val="27"/>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CC56ABE"/>
    <w:multiLevelType w:val="multilevel"/>
    <w:tmpl w:val="5532DAC4"/>
    <w:lvl w:ilvl="0">
      <w:start w:val="500"/>
      <w:numFmt w:val="decimal"/>
      <w:lvlText w:val="%1"/>
      <w:lvlJc w:val="left"/>
      <w:pPr>
        <w:ind w:left="540" w:hanging="540"/>
      </w:pPr>
      <w:rPr>
        <w:rFonts w:hint="default"/>
        <w:color w:val="000000"/>
        <w:sz w:val="27"/>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3246DF9"/>
    <w:multiLevelType w:val="hybridMultilevel"/>
    <w:tmpl w:val="5ED44A78"/>
    <w:lvl w:ilvl="0" w:tplc="31BEB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DE7"/>
    <w:rsid w:val="0000051B"/>
    <w:rsid w:val="00022169"/>
    <w:rsid w:val="0004478F"/>
    <w:rsid w:val="00057E07"/>
    <w:rsid w:val="00063F7F"/>
    <w:rsid w:val="000A224A"/>
    <w:rsid w:val="000E4CC0"/>
    <w:rsid w:val="00192527"/>
    <w:rsid w:val="001A5F31"/>
    <w:rsid w:val="001D0AC7"/>
    <w:rsid w:val="001D76C3"/>
    <w:rsid w:val="002020CD"/>
    <w:rsid w:val="002B2135"/>
    <w:rsid w:val="002E5467"/>
    <w:rsid w:val="00381DB7"/>
    <w:rsid w:val="00385B02"/>
    <w:rsid w:val="003A05E0"/>
    <w:rsid w:val="00447E72"/>
    <w:rsid w:val="00470E21"/>
    <w:rsid w:val="0049664B"/>
    <w:rsid w:val="00496D3F"/>
    <w:rsid w:val="004C06CD"/>
    <w:rsid w:val="004C7470"/>
    <w:rsid w:val="004D5EF8"/>
    <w:rsid w:val="004F26B2"/>
    <w:rsid w:val="004F2F6C"/>
    <w:rsid w:val="005343CD"/>
    <w:rsid w:val="0059113A"/>
    <w:rsid w:val="00596DDD"/>
    <w:rsid w:val="005E4CCC"/>
    <w:rsid w:val="005F7E8C"/>
    <w:rsid w:val="006033FC"/>
    <w:rsid w:val="00656AD3"/>
    <w:rsid w:val="00695782"/>
    <w:rsid w:val="006A7751"/>
    <w:rsid w:val="006B246D"/>
    <w:rsid w:val="006E0DC4"/>
    <w:rsid w:val="007D172F"/>
    <w:rsid w:val="00811362"/>
    <w:rsid w:val="008466B9"/>
    <w:rsid w:val="008D2DFA"/>
    <w:rsid w:val="0092642A"/>
    <w:rsid w:val="00934BB6"/>
    <w:rsid w:val="00940811"/>
    <w:rsid w:val="00946B6E"/>
    <w:rsid w:val="009501BB"/>
    <w:rsid w:val="00977992"/>
    <w:rsid w:val="00A17D09"/>
    <w:rsid w:val="00A37FA5"/>
    <w:rsid w:val="00A4086C"/>
    <w:rsid w:val="00A51660"/>
    <w:rsid w:val="00A81E7B"/>
    <w:rsid w:val="00AA4797"/>
    <w:rsid w:val="00AC24C1"/>
    <w:rsid w:val="00AC48EF"/>
    <w:rsid w:val="00AF5AFD"/>
    <w:rsid w:val="00B42026"/>
    <w:rsid w:val="00B70471"/>
    <w:rsid w:val="00B80A43"/>
    <w:rsid w:val="00BC017C"/>
    <w:rsid w:val="00BC2E9B"/>
    <w:rsid w:val="00BC778E"/>
    <w:rsid w:val="00BF422B"/>
    <w:rsid w:val="00C72FEE"/>
    <w:rsid w:val="00CA4EE4"/>
    <w:rsid w:val="00D07BAB"/>
    <w:rsid w:val="00D850D6"/>
    <w:rsid w:val="00D874D0"/>
    <w:rsid w:val="00D90CAB"/>
    <w:rsid w:val="00DA71B3"/>
    <w:rsid w:val="00DB39BE"/>
    <w:rsid w:val="00DC6DE7"/>
    <w:rsid w:val="00DD2548"/>
    <w:rsid w:val="00DD774E"/>
    <w:rsid w:val="00E03278"/>
    <w:rsid w:val="00E22CB9"/>
    <w:rsid w:val="00E339B9"/>
    <w:rsid w:val="00E80E5F"/>
    <w:rsid w:val="00E821D6"/>
    <w:rsid w:val="00E96F61"/>
    <w:rsid w:val="00EC3115"/>
    <w:rsid w:val="00ED7B16"/>
    <w:rsid w:val="00EE0483"/>
    <w:rsid w:val="00F15FD9"/>
    <w:rsid w:val="00F22294"/>
    <w:rsid w:val="00F2560F"/>
    <w:rsid w:val="00F3598E"/>
    <w:rsid w:val="00F44DEE"/>
    <w:rsid w:val="00F627CE"/>
    <w:rsid w:val="00F63912"/>
    <w:rsid w:val="00F652B2"/>
    <w:rsid w:val="00FE0138"/>
    <w:rsid w:val="00FE26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87C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qFormat="1"/>
    <w:lsdException w:name="Intense Emphasis" w:uiPriority="22" w:qFormat="1"/>
    <w:lsdException w:name="Subtle Reference" w:uiPriority="32" w:qFormat="1"/>
    <w:lsdException w:name="Intense Reference" w:uiPriority="33"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940811"/>
    <w:rPr>
      <w:rFonts w:eastAsia="Times New Roman" w:cs="Times New Roman"/>
      <w:color w:val="000000" w:themeColor="text1"/>
      <w:sz w:val="24"/>
      <w:szCs w:val="24"/>
    </w:rPr>
  </w:style>
  <w:style w:type="paragraph" w:styleId="Titre1">
    <w:name w:val="heading 1"/>
    <w:basedOn w:val="Normal"/>
    <w:next w:val="Normal"/>
    <w:uiPriority w:val="3"/>
    <w:qFormat/>
    <w:rsid w:val="00A37FA5"/>
    <w:pPr>
      <w:pBdr>
        <w:top w:val="single" w:sz="24" w:space="6" w:color="808080" w:themeColor="background1" w:themeShade="80"/>
        <w:bottom w:val="single" w:sz="12" w:space="6" w:color="808080" w:themeColor="background1" w:themeShade="80"/>
      </w:pBdr>
      <w:spacing w:before="240" w:after="240"/>
      <w:outlineLvl w:val="0"/>
    </w:pPr>
    <w:rPr>
      <w:sz w:val="80"/>
      <w:szCs w:val="80"/>
    </w:rPr>
  </w:style>
  <w:style w:type="paragraph" w:styleId="Titre2">
    <w:name w:val="heading 2"/>
    <w:basedOn w:val="Normal"/>
    <w:next w:val="Normal"/>
    <w:uiPriority w:val="4"/>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Titre3">
    <w:name w:val="heading 3"/>
    <w:basedOn w:val="Normal"/>
    <w:next w:val="Normal"/>
    <w:uiPriority w:val="5"/>
    <w:qFormat/>
    <w:rsid w:val="00AA4797"/>
    <w:pPr>
      <w:spacing w:before="240"/>
      <w:outlineLvl w:val="2"/>
    </w:pPr>
    <w:rPr>
      <w:b/>
      <w:sz w:val="52"/>
    </w:rPr>
  </w:style>
  <w:style w:type="paragraph" w:styleId="Titre4">
    <w:name w:val="heading 4"/>
    <w:basedOn w:val="Normal"/>
    <w:next w:val="Normal"/>
    <w:uiPriority w:val="6"/>
    <w:qFormat/>
    <w:rsid w:val="00940811"/>
    <w:pPr>
      <w:pBdr>
        <w:bottom w:val="single" w:sz="12" w:space="6" w:color="808080" w:themeColor="background1" w:themeShade="80"/>
      </w:pBdr>
      <w:spacing w:before="240" w:after="240"/>
      <w:outlineLvl w:val="3"/>
    </w:pPr>
    <w:rPr>
      <w:b/>
      <w:i/>
      <w:color w:val="1F497D" w:themeColor="text2"/>
      <w:sz w:val="52"/>
    </w:rPr>
  </w:style>
  <w:style w:type="paragraph" w:styleId="Titre5">
    <w:name w:val="heading 5"/>
    <w:basedOn w:val="Normal"/>
    <w:next w:val="Normal"/>
    <w:link w:val="Titre5Car"/>
    <w:uiPriority w:val="7"/>
    <w:qFormat/>
    <w:rsid w:val="00940811"/>
    <w:pPr>
      <w:pBdr>
        <w:bottom w:val="single" w:sz="12" w:space="6" w:color="808080" w:themeColor="background1" w:themeShade="80"/>
      </w:pBdr>
      <w:spacing w:before="240" w:after="240"/>
      <w:outlineLvl w:val="4"/>
    </w:pPr>
    <w:rPr>
      <w:b/>
      <w:sz w:val="7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2"/>
    <w:semiHidden/>
    <w:qFormat/>
  </w:style>
  <w:style w:type="paragraph" w:styleId="Paragraphedeliste">
    <w:name w:val="List Paragraph"/>
    <w:basedOn w:val="Normal"/>
    <w:uiPriority w:val="34"/>
    <w:qFormat/>
  </w:style>
  <w:style w:type="paragraph" w:customStyle="1" w:styleId="TableParagraph">
    <w:name w:val="Table Paragraph"/>
    <w:basedOn w:val="Normal"/>
    <w:uiPriority w:val="2"/>
    <w:semiHidden/>
    <w:qFormat/>
  </w:style>
  <w:style w:type="paragraph" w:styleId="En-tte">
    <w:name w:val="header"/>
    <w:basedOn w:val="Normal"/>
    <w:link w:val="En-tteCar"/>
    <w:uiPriority w:val="99"/>
    <w:semiHidden/>
    <w:rsid w:val="00BC778E"/>
    <w:rPr>
      <w:rFonts w:ascii="Arial" w:hAnsi="Arial"/>
      <w:b/>
      <w:color w:val="7F7F7F" w:themeColor="text1" w:themeTint="80"/>
      <w:sz w:val="28"/>
    </w:rPr>
  </w:style>
  <w:style w:type="character" w:customStyle="1" w:styleId="En-tteCar">
    <w:name w:val="En-tête Car"/>
    <w:basedOn w:val="Policepardfaut"/>
    <w:link w:val="En-tte"/>
    <w:uiPriority w:val="99"/>
    <w:semiHidden/>
    <w:rsid w:val="00DA71B3"/>
    <w:rPr>
      <w:rFonts w:ascii="Arial" w:eastAsia="Times New Roman" w:hAnsi="Arial" w:cs="Times New Roman"/>
      <w:b/>
      <w:color w:val="7F7F7F" w:themeColor="text1" w:themeTint="80"/>
      <w:sz w:val="28"/>
      <w:szCs w:val="24"/>
    </w:rPr>
  </w:style>
  <w:style w:type="paragraph" w:styleId="Pieddepage">
    <w:name w:val="footer"/>
    <w:basedOn w:val="Normal"/>
    <w:link w:val="PieddepageCar"/>
    <w:uiPriority w:val="99"/>
    <w:semiHidden/>
    <w:rsid w:val="00E339B9"/>
    <w:pPr>
      <w:tabs>
        <w:tab w:val="center" w:pos="4680"/>
        <w:tab w:val="right" w:pos="9360"/>
      </w:tabs>
      <w:jc w:val="right"/>
    </w:pPr>
    <w:rPr>
      <w:rFonts w:ascii="Arial" w:hAnsi="Arial"/>
      <w:b/>
      <w:color w:val="1F497D" w:themeColor="text2"/>
    </w:rPr>
  </w:style>
  <w:style w:type="character" w:customStyle="1" w:styleId="PieddepageCar">
    <w:name w:val="Pied de page Car"/>
    <w:basedOn w:val="Policepardfaut"/>
    <w:link w:val="Pieddepage"/>
    <w:uiPriority w:val="99"/>
    <w:semiHidden/>
    <w:rsid w:val="00DA71B3"/>
    <w:rPr>
      <w:rFonts w:ascii="Arial" w:eastAsia="Times New Roman" w:hAnsi="Arial" w:cs="Times New Roman"/>
      <w:b/>
      <w:color w:val="1F497D" w:themeColor="text2"/>
      <w:sz w:val="24"/>
      <w:szCs w:val="24"/>
    </w:rPr>
  </w:style>
  <w:style w:type="paragraph" w:customStyle="1" w:styleId="CoverPageDate">
    <w:name w:val="Cover Page Dat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re">
    <w:name w:val="Title"/>
    <w:basedOn w:val="Normal"/>
    <w:next w:val="Normal"/>
    <w:link w:val="TitreCar"/>
    <w:qFormat/>
    <w:rsid w:val="00940811"/>
    <w:pPr>
      <w:pBdr>
        <w:bottom w:val="single" w:sz="36" w:space="6" w:color="808080" w:themeColor="background1" w:themeShade="80"/>
      </w:pBdr>
      <w:jc w:val="center"/>
    </w:pPr>
    <w:rPr>
      <w:rFonts w:asciiTheme="majorHAnsi" w:hAnsiTheme="majorHAnsi"/>
      <w:b/>
      <w:color w:val="1F497D" w:themeColor="text2"/>
      <w:sz w:val="175"/>
    </w:rPr>
  </w:style>
  <w:style w:type="character" w:customStyle="1" w:styleId="TitreCar">
    <w:name w:val="Titre Car"/>
    <w:basedOn w:val="Policepardfaut"/>
    <w:link w:val="Titre"/>
    <w:rsid w:val="00940811"/>
    <w:rPr>
      <w:rFonts w:asciiTheme="majorHAnsi" w:eastAsia="Times New Roman" w:hAnsiTheme="majorHAnsi" w:cs="Times New Roman"/>
      <w:b/>
      <w:color w:val="1F497D" w:themeColor="text2"/>
      <w:sz w:val="175"/>
      <w:szCs w:val="24"/>
    </w:rPr>
  </w:style>
  <w:style w:type="paragraph" w:styleId="Sous-titre">
    <w:name w:val="Subtitle"/>
    <w:basedOn w:val="Normal"/>
    <w:next w:val="Normal"/>
    <w:link w:val="Sous-titreCar"/>
    <w:uiPriority w:val="1"/>
    <w:qFormat/>
    <w:rsid w:val="00940811"/>
    <w:pPr>
      <w:jc w:val="center"/>
    </w:pPr>
    <w:rPr>
      <w:rFonts w:asciiTheme="majorHAnsi" w:hAnsiTheme="majorHAnsi"/>
      <w:b/>
      <w:sz w:val="44"/>
    </w:rPr>
  </w:style>
  <w:style w:type="character" w:customStyle="1" w:styleId="Sous-titreCar">
    <w:name w:val="Sous-titre Car"/>
    <w:basedOn w:val="Policepardfaut"/>
    <w:link w:val="Sous-titre"/>
    <w:uiPriority w:val="1"/>
    <w:rsid w:val="00940811"/>
    <w:rPr>
      <w:rFonts w:asciiTheme="majorHAnsi" w:eastAsia="Times New Roman" w:hAnsiTheme="majorHAnsi" w:cs="Times New Roman"/>
      <w:b/>
      <w:color w:val="000000" w:themeColor="text1"/>
      <w:sz w:val="44"/>
      <w:szCs w:val="24"/>
    </w:rPr>
  </w:style>
  <w:style w:type="table" w:styleId="Grilledutableau">
    <w:name w:val="Table Grid"/>
    <w:basedOn w:val="Tableau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Caption">
    <w:name w:val="Picture Caption"/>
    <w:basedOn w:val="Normal"/>
    <w:next w:val="Normal"/>
    <w:uiPriority w:val="10"/>
    <w:qFormat/>
    <w:rsid w:val="005F7E8C"/>
    <w:pPr>
      <w:spacing w:before="120" w:after="200"/>
    </w:pPr>
    <w:rPr>
      <w:rFonts w:ascii="Arial"/>
      <w:b/>
      <w:sz w:val="20"/>
    </w:rPr>
  </w:style>
  <w:style w:type="paragraph" w:customStyle="1" w:styleId="AuthorName">
    <w:name w:val="Author Name"/>
    <w:basedOn w:val="Normal"/>
    <w:next w:val="Normal"/>
    <w:uiPriority w:val="8"/>
    <w:qFormat/>
    <w:rsid w:val="00A37FA5"/>
    <w:pPr>
      <w:pBdr>
        <w:bottom w:val="single" w:sz="8" w:space="6" w:color="808080" w:themeColor="background1" w:themeShade="80"/>
      </w:pBdr>
      <w:spacing w:after="240"/>
    </w:pPr>
    <w:rPr>
      <w:b/>
    </w:rPr>
  </w:style>
  <w:style w:type="character" w:customStyle="1" w:styleId="PictureCaptionAlter">
    <w:name w:val="Picture Caption Alter"/>
    <w:basedOn w:val="Policepardfaut"/>
    <w:uiPriority w:val="2"/>
    <w:semiHidden/>
    <w:qFormat/>
    <w:rsid w:val="00381DB7"/>
    <w:rPr>
      <w:rFonts w:ascii="Times New Roman" w:hAnsi="Times New Roman"/>
      <w:b w:val="0"/>
      <w:i w:val="0"/>
      <w:color w:val="000000" w:themeColor="text1"/>
      <w:sz w:val="24"/>
    </w:rPr>
  </w:style>
  <w:style w:type="paragraph" w:customStyle="1" w:styleId="IssueTitle">
    <w:name w:val="Issue Title"/>
    <w:basedOn w:val="Normal"/>
    <w:next w:val="Normal"/>
    <w:uiPriority w:val="1"/>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IssueSubtitle">
    <w:name w:val="Issue Subtitle"/>
    <w:basedOn w:val="Normal"/>
    <w:next w:val="Normal"/>
    <w:uiPriority w:val="2"/>
    <w:qFormat/>
    <w:rsid w:val="00940811"/>
    <w:rPr>
      <w:rFonts w:asciiTheme="majorHAnsi" w:eastAsia="Rockwell" w:hAnsiTheme="majorHAnsi" w:cs="Rockwell"/>
      <w:b/>
      <w:bCs/>
      <w:color w:val="1F497D" w:themeColor="text2"/>
      <w:sz w:val="44"/>
      <w:szCs w:val="44"/>
    </w:rPr>
  </w:style>
  <w:style w:type="character" w:styleId="Numrodepage">
    <w:name w:val="page number"/>
    <w:basedOn w:val="Policepardfaut"/>
    <w:uiPriority w:val="99"/>
    <w:semiHidden/>
    <w:unhideWhenUsed/>
    <w:rsid w:val="00E339B9"/>
  </w:style>
  <w:style w:type="paragraph" w:customStyle="1" w:styleId="Keyword">
    <w:name w:val="Keyword"/>
    <w:basedOn w:val="Normal"/>
    <w:next w:val="Normal"/>
    <w:uiPriority w:val="8"/>
    <w:qFormat/>
    <w:rsid w:val="00940811"/>
    <w:pPr>
      <w:spacing w:before="300" w:after="120"/>
    </w:pPr>
    <w:rPr>
      <w:rFonts w:asciiTheme="majorHAnsi" w:hAnsiTheme="majorHAnsi"/>
      <w:b/>
      <w:color w:val="1F497D" w:themeColor="text2"/>
      <w:sz w:val="28"/>
    </w:rPr>
  </w:style>
  <w:style w:type="character" w:customStyle="1" w:styleId="Titre5Car">
    <w:name w:val="Titre 5 Car"/>
    <w:basedOn w:val="Policepardfaut"/>
    <w:link w:val="Titre5"/>
    <w:uiPriority w:val="7"/>
    <w:rsid w:val="00940811"/>
    <w:rPr>
      <w:rFonts w:eastAsia="Times New Roman" w:cs="Times New Roman"/>
      <w:b/>
      <w:color w:val="000000" w:themeColor="text1"/>
      <w:sz w:val="70"/>
      <w:szCs w:val="24"/>
    </w:rPr>
  </w:style>
  <w:style w:type="paragraph" w:customStyle="1" w:styleId="Heading3Alter">
    <w:name w:val="Heading 3 Alter"/>
    <w:basedOn w:val="Normal"/>
    <w:next w:val="Normal"/>
    <w:uiPriority w:val="6"/>
    <w:qFormat/>
    <w:rsid w:val="00940811"/>
    <w:pPr>
      <w:pBdr>
        <w:bottom w:val="single" w:sz="12" w:space="6" w:color="808080" w:themeColor="background1" w:themeShade="80"/>
      </w:pBdr>
      <w:spacing w:after="360"/>
    </w:pPr>
    <w:rPr>
      <w:i/>
      <w:color w:val="7F7F7F" w:themeColor="text1" w:themeTint="80"/>
      <w:sz w:val="52"/>
    </w:rPr>
  </w:style>
  <w:style w:type="character" w:styleId="Textedelespacerserv">
    <w:name w:val="Placeholder Text"/>
    <w:basedOn w:val="Policepardfaut"/>
    <w:uiPriority w:val="99"/>
    <w:semiHidden/>
    <w:rsid w:val="00B70471"/>
    <w:rPr>
      <w:color w:val="808080"/>
    </w:rPr>
  </w:style>
  <w:style w:type="character" w:styleId="Lienhypertexte">
    <w:name w:val="Hyperlink"/>
    <w:basedOn w:val="Policepardfaut"/>
    <w:uiPriority w:val="99"/>
    <w:semiHidden/>
    <w:unhideWhenUsed/>
    <w:rsid w:val="00D07BAB"/>
    <w:rPr>
      <w:color w:val="0000FF"/>
      <w:u w:val="single"/>
    </w:rPr>
  </w:style>
  <w:style w:type="paragraph" w:styleId="NormalWeb">
    <w:name w:val="Normal (Web)"/>
    <w:basedOn w:val="Normal"/>
    <w:uiPriority w:val="99"/>
    <w:unhideWhenUsed/>
    <w:rsid w:val="00385B02"/>
    <w:pPr>
      <w:widowControl/>
      <w:autoSpaceDE/>
      <w:autoSpaceDN/>
      <w:spacing w:before="100" w:beforeAutospacing="1" w:after="100" w:afterAutospacing="1"/>
    </w:pPr>
    <w:rPr>
      <w:rFonts w:ascii="Times New Roman" w:hAnsi="Times New Roman"/>
      <w:color w:val="auto"/>
      <w:lang w:val="en-GB" w:eastAsia="en-GB"/>
    </w:rPr>
  </w:style>
  <w:style w:type="paragraph" w:styleId="Textedebulles">
    <w:name w:val="Balloon Text"/>
    <w:basedOn w:val="Normal"/>
    <w:link w:val="TextedebullesCar"/>
    <w:uiPriority w:val="99"/>
    <w:semiHidden/>
    <w:unhideWhenUsed/>
    <w:rsid w:val="00057E0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57E07"/>
    <w:rPr>
      <w:rFonts w:ascii="Lucida Grande" w:eastAsia="Times New Roman" w:hAnsi="Lucida Grande" w:cs="Lucida Grande"/>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n.wikipedia.org/wiki/Butter"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n.wikipedia.org/wiki/Fruit"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Food%20Bridge\AppData\Roaming\Microsoft\Templates\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C7A4502CDF4D07B12FF7EBC380516F"/>
        <w:category>
          <w:name w:val="General"/>
          <w:gallery w:val="placeholder"/>
        </w:category>
        <w:types>
          <w:type w:val="bbPlcHdr"/>
        </w:types>
        <w:behaviors>
          <w:behavior w:val="content"/>
        </w:behaviors>
        <w:guid w:val="{E8B198BC-8FA9-46EA-9B02-7D8071E60EEB}"/>
      </w:docPartPr>
      <w:docPartBody>
        <w:p w:rsidR="00A000EB" w:rsidRDefault="00FA4C22">
          <w:pPr>
            <w:pStyle w:val="EAC7A4502CDF4D07B12FF7EBC380516F"/>
          </w:pPr>
          <w:r w:rsidRPr="00D90CAB">
            <w:t>Title related to 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ontserrat">
    <w:altName w:val="Times New Roman"/>
    <w:panose1 w:val="00000000000000000000"/>
    <w:charset w:val="00"/>
    <w:family w:val="roman"/>
    <w:notTrueType/>
    <w:pitch w:val="default"/>
  </w:font>
  <w:font w:name="Arimo">
    <w:altName w:val="Arial"/>
    <w:charset w:val="00"/>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C22"/>
    <w:rsid w:val="00143006"/>
    <w:rsid w:val="0034534D"/>
    <w:rsid w:val="00A000EB"/>
    <w:rsid w:val="00AA301A"/>
    <w:rsid w:val="00FA4C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3748E8605F84AC5B01AE809616A7E77">
    <w:name w:val="73748E8605F84AC5B01AE809616A7E77"/>
  </w:style>
  <w:style w:type="paragraph" w:customStyle="1" w:styleId="0BD70C9B19E24787840D29D63E578098">
    <w:name w:val="0BD70C9B19E24787840D29D63E578098"/>
  </w:style>
  <w:style w:type="paragraph" w:customStyle="1" w:styleId="F65C11109AAF4F4E89B35BD4BA00C009">
    <w:name w:val="F65C11109AAF4F4E89B35BD4BA00C009"/>
  </w:style>
  <w:style w:type="paragraph" w:customStyle="1" w:styleId="EAC7A4502CDF4D07B12FF7EBC380516F">
    <w:name w:val="EAC7A4502CDF4D07B12FF7EBC380516F"/>
  </w:style>
  <w:style w:type="paragraph" w:customStyle="1" w:styleId="3517436B0129459D8339A90FF5AB2455">
    <w:name w:val="3517436B0129459D8339A90FF5AB2455"/>
  </w:style>
  <w:style w:type="paragraph" w:customStyle="1" w:styleId="5A02920275ED4FF9B801539F48BA400C">
    <w:name w:val="5A02920275ED4FF9B801539F48BA400C"/>
  </w:style>
  <w:style w:type="paragraph" w:customStyle="1" w:styleId="126D42F8A03E468C89E5BC2FFBBD2F0F">
    <w:name w:val="126D42F8A03E468C89E5BC2FFBBD2F0F"/>
  </w:style>
  <w:style w:type="paragraph" w:customStyle="1" w:styleId="8C74DC4426EE4C6ABC32C2BFE481744D">
    <w:name w:val="8C74DC4426EE4C6ABC32C2BFE481744D"/>
  </w:style>
  <w:style w:type="paragraph" w:customStyle="1" w:styleId="0DB3CA8E5D7C48E39DF0CA10ECF5EF75">
    <w:name w:val="0DB3CA8E5D7C48E39DF0CA10ECF5EF75"/>
  </w:style>
  <w:style w:type="paragraph" w:customStyle="1" w:styleId="1D10650417FE48D8877E2CC01FC8248F">
    <w:name w:val="1D10650417FE48D8877E2CC01FC8248F"/>
  </w:style>
  <w:style w:type="paragraph" w:customStyle="1" w:styleId="C78D5837B1E84ACDA783355118B22B55">
    <w:name w:val="C78D5837B1E84ACDA783355118B22B55"/>
  </w:style>
  <w:style w:type="paragraph" w:customStyle="1" w:styleId="44DCCD7B873843F5B45678906136F75F">
    <w:name w:val="44DCCD7B873843F5B45678906136F75F"/>
  </w:style>
  <w:style w:type="paragraph" w:customStyle="1" w:styleId="9D2A521252EF439A8A5493CBB11F1AD8">
    <w:name w:val="9D2A521252EF439A8A5493CBB11F1AD8"/>
  </w:style>
  <w:style w:type="paragraph" w:customStyle="1" w:styleId="37A9DAB3144E443A9D031D20F7A15D2F">
    <w:name w:val="37A9DAB3144E443A9D031D20F7A15D2F"/>
  </w:style>
  <w:style w:type="paragraph" w:customStyle="1" w:styleId="0FDDC97EE9A44DBE9FEF9B23F7E7A7EF">
    <w:name w:val="0FDDC97EE9A44DBE9FEF9B23F7E7A7EF"/>
  </w:style>
  <w:style w:type="paragraph" w:customStyle="1" w:styleId="24190C65B2A24C889979632CB71810CE">
    <w:name w:val="24190C65B2A24C889979632CB71810CE"/>
  </w:style>
  <w:style w:type="paragraph" w:customStyle="1" w:styleId="C1A7C179914D46278C8A47407285A121">
    <w:name w:val="C1A7C179914D46278C8A47407285A121"/>
  </w:style>
  <w:style w:type="paragraph" w:customStyle="1" w:styleId="1B40546BAE634880BC0219F616E821C9">
    <w:name w:val="1B40546BAE634880BC0219F616E821C9"/>
  </w:style>
  <w:style w:type="paragraph" w:customStyle="1" w:styleId="52C1CC7A111242F091CEB15ECC46724C">
    <w:name w:val="52C1CC7A111242F091CEB15ECC46724C"/>
  </w:style>
  <w:style w:type="paragraph" w:customStyle="1" w:styleId="FEA662DB8A9B419D99EEFDF8B48CC049">
    <w:name w:val="FEA662DB8A9B419D99EEFDF8B48CC049"/>
  </w:style>
  <w:style w:type="paragraph" w:customStyle="1" w:styleId="912FAA553F1B4D8EAE2FC3EDD15AE0B9">
    <w:name w:val="912FAA553F1B4D8EAE2FC3EDD15AE0B9"/>
  </w:style>
  <w:style w:type="paragraph" w:customStyle="1" w:styleId="72069DF16AD54FBFAD315383F94300D9">
    <w:name w:val="72069DF16AD54FBFAD315383F94300D9"/>
  </w:style>
  <w:style w:type="paragraph" w:customStyle="1" w:styleId="58807B110570452290B368794D8623C1">
    <w:name w:val="58807B110570452290B368794D8623C1"/>
  </w:style>
  <w:style w:type="paragraph" w:customStyle="1" w:styleId="EADA9F8868924CA18A1B7D437901FA40">
    <w:name w:val="EADA9F8868924CA18A1B7D437901FA40"/>
  </w:style>
  <w:style w:type="paragraph" w:customStyle="1" w:styleId="729F490CC0D54AC0A49B377700EDE2AB">
    <w:name w:val="729F490CC0D54AC0A49B377700EDE2AB"/>
  </w:style>
  <w:style w:type="paragraph" w:customStyle="1" w:styleId="CFDA24828B4C430783DD7114C73B7973">
    <w:name w:val="CFDA24828B4C430783DD7114C73B7973"/>
  </w:style>
  <w:style w:type="paragraph" w:customStyle="1" w:styleId="FA1069224DCA436196F15BC70FB22E4C">
    <w:name w:val="FA1069224DCA436196F15BC70FB22E4C"/>
  </w:style>
  <w:style w:type="paragraph" w:customStyle="1" w:styleId="A68722EC9877432DBD39C402B08A710F">
    <w:name w:val="A68722EC9877432DBD39C402B08A710F"/>
  </w:style>
  <w:style w:type="paragraph" w:customStyle="1" w:styleId="F805C2E9BE614AC8BFA7DC7F2B607BFF">
    <w:name w:val="F805C2E9BE614AC8BFA7DC7F2B607BFF"/>
  </w:style>
  <w:style w:type="paragraph" w:customStyle="1" w:styleId="7615131896E94C48BA871EB2BC6290BE">
    <w:name w:val="7615131896E94C48BA871EB2BC6290BE"/>
  </w:style>
  <w:style w:type="paragraph" w:customStyle="1" w:styleId="C1226468689841B7A046AA63BF531088">
    <w:name w:val="C1226468689841B7A046AA63BF531088"/>
  </w:style>
  <w:style w:type="paragraph" w:customStyle="1" w:styleId="FFF77368D8DD48998402899BCAE611EE">
    <w:name w:val="FFF77368D8DD48998402899BCAE611EE"/>
  </w:style>
  <w:style w:type="paragraph" w:customStyle="1" w:styleId="F3614F1F6EB143318307978DB0019DD9">
    <w:name w:val="F3614F1F6EB143318307978DB0019DD9"/>
  </w:style>
  <w:style w:type="paragraph" w:customStyle="1" w:styleId="BF89DB02211B4F36843806275E7E8AF5">
    <w:name w:val="BF89DB02211B4F36843806275E7E8AF5"/>
  </w:style>
  <w:style w:type="paragraph" w:styleId="Corpsdetexte">
    <w:name w:val="Body Text"/>
    <w:basedOn w:val="Normal"/>
    <w:link w:val="CorpsdetexteCar"/>
    <w:uiPriority w:val="2"/>
    <w:semiHidden/>
    <w:qFormat/>
    <w:pPr>
      <w:widowControl w:val="0"/>
      <w:autoSpaceDE w:val="0"/>
      <w:autoSpaceDN w:val="0"/>
      <w:spacing w:after="0" w:line="240" w:lineRule="auto"/>
    </w:pPr>
    <w:rPr>
      <w:rFonts w:ascii="Times New Roman" w:eastAsia="Times New Roman" w:hAnsi="Times New Roman" w:cs="Times New Roman"/>
      <w:color w:val="000000" w:themeColor="text1"/>
      <w:sz w:val="24"/>
      <w:szCs w:val="24"/>
      <w:lang w:val="en-US" w:eastAsia="en-US"/>
    </w:rPr>
  </w:style>
  <w:style w:type="character" w:customStyle="1" w:styleId="CorpsdetexteCar">
    <w:name w:val="Corps de texte Car"/>
    <w:basedOn w:val="Policepardfaut"/>
    <w:link w:val="Corpsdetexte"/>
    <w:uiPriority w:val="2"/>
    <w:semiHidden/>
    <w:rPr>
      <w:rFonts w:ascii="Times New Roman" w:eastAsia="Times New Roman" w:hAnsi="Times New Roman" w:cs="Times New Roman"/>
      <w:color w:val="000000" w:themeColor="text1"/>
      <w:sz w:val="24"/>
      <w:szCs w:val="24"/>
      <w:lang w:val="en-US" w:eastAsia="en-US"/>
    </w:rPr>
  </w:style>
  <w:style w:type="paragraph" w:customStyle="1" w:styleId="13DBF87E89DB4A76BB3A0B3D3F30934B">
    <w:name w:val="13DBF87E89DB4A76BB3A0B3D3F30934B"/>
  </w:style>
  <w:style w:type="paragraph" w:customStyle="1" w:styleId="DB627CC3C69E401D8D44F4141D815A37">
    <w:name w:val="DB627CC3C69E401D8D44F4141D815A37"/>
  </w:style>
  <w:style w:type="paragraph" w:customStyle="1" w:styleId="AB2F19929ED344CF85AEEE89737E3878">
    <w:name w:val="AB2F19929ED344CF85AEEE89737E3878"/>
  </w:style>
  <w:style w:type="paragraph" w:customStyle="1" w:styleId="1D79849444964559ACCC15E781090558">
    <w:name w:val="1D79849444964559ACCC15E781090558"/>
  </w:style>
  <w:style w:type="paragraph" w:customStyle="1" w:styleId="A10FE38D01C64908AE5B214901D4580D">
    <w:name w:val="A10FE38D01C64908AE5B214901D4580D"/>
  </w:style>
  <w:style w:type="paragraph" w:customStyle="1" w:styleId="C25B43B98E434256AF3A87E0EDB740A3">
    <w:name w:val="C25B43B98E434256AF3A87E0EDB740A3"/>
  </w:style>
  <w:style w:type="paragraph" w:customStyle="1" w:styleId="FD6DCD89679848B28195A90D70979B14">
    <w:name w:val="FD6DCD89679848B28195A90D70979B14"/>
  </w:style>
  <w:style w:type="paragraph" w:customStyle="1" w:styleId="FA9EC8F181FE4DBFB58F29D5154E3FF5">
    <w:name w:val="FA9EC8F181FE4DBFB58F29D5154E3FF5"/>
  </w:style>
  <w:style w:type="paragraph" w:customStyle="1" w:styleId="5FF3439B9CC045F4B480EFF86A5A0995">
    <w:name w:val="5FF3439B9CC045F4B480EFF86A5A0995"/>
  </w:style>
  <w:style w:type="paragraph" w:customStyle="1" w:styleId="D65FA71E88A5439FA0AC1FD8E35173C5">
    <w:name w:val="D65FA71E88A5439FA0AC1FD8E35173C5"/>
  </w:style>
  <w:style w:type="paragraph" w:customStyle="1" w:styleId="9CB256AAE403436FBEF9264697446339">
    <w:name w:val="9CB256AAE403436FBEF9264697446339"/>
  </w:style>
  <w:style w:type="paragraph" w:customStyle="1" w:styleId="3FA76D2C87934C48BE7812AAE9BFCCBD">
    <w:name w:val="3FA76D2C87934C48BE7812AAE9BFCCBD"/>
  </w:style>
  <w:style w:type="paragraph" w:customStyle="1" w:styleId="1454E38FF0F9445B968460E1BAB68E0A">
    <w:name w:val="1454E38FF0F9445B968460E1BAB68E0A"/>
  </w:style>
  <w:style w:type="paragraph" w:customStyle="1" w:styleId="CE1D15C891CA4C9B8B1A3718F0B37C2A">
    <w:name w:val="CE1D15C891CA4C9B8B1A3718F0B37C2A"/>
  </w:style>
  <w:style w:type="paragraph" w:customStyle="1" w:styleId="F90727C3F6CC43FEAA78E740552565E6">
    <w:name w:val="F90727C3F6CC43FEAA78E740552565E6"/>
  </w:style>
  <w:style w:type="paragraph" w:customStyle="1" w:styleId="787D8C3FE5424EFE92A0E790A19B4541">
    <w:name w:val="787D8C3FE5424EFE92A0E790A19B4541"/>
  </w:style>
  <w:style w:type="paragraph" w:customStyle="1" w:styleId="45DD92752A344B609C78D9D4B2C94C94">
    <w:name w:val="45DD92752A344B609C78D9D4B2C94C94"/>
  </w:style>
  <w:style w:type="paragraph" w:customStyle="1" w:styleId="98932497ABD24189A2B83C1C6874BA29">
    <w:name w:val="98932497ABD24189A2B83C1C6874BA29"/>
    <w:rsid w:val="00FA4C22"/>
  </w:style>
  <w:style w:type="paragraph" w:customStyle="1" w:styleId="5B0F211BB22D4671A96283103396F802">
    <w:name w:val="5B0F211BB22D4671A96283103396F802"/>
    <w:rsid w:val="00FA4C22"/>
  </w:style>
  <w:style w:type="paragraph" w:customStyle="1" w:styleId="7F8FED1E92EB4BF893C929D4592FF09F">
    <w:name w:val="7F8FED1E92EB4BF893C929D4592FF09F"/>
    <w:rsid w:val="00FA4C22"/>
  </w:style>
  <w:style w:type="paragraph" w:customStyle="1" w:styleId="FF052B6C036B4C5199BA329263FF49E0">
    <w:name w:val="FF052B6C036B4C5199BA329263FF49E0"/>
    <w:rsid w:val="00FA4C22"/>
  </w:style>
  <w:style w:type="paragraph" w:customStyle="1" w:styleId="6EC9AA03BC8C442B81320BE7138E1F49">
    <w:name w:val="6EC9AA03BC8C442B81320BE7138E1F49"/>
    <w:rsid w:val="00FA4C22"/>
  </w:style>
  <w:style w:type="paragraph" w:customStyle="1" w:styleId="65976307C9F14A78B5D19AD2B735A696">
    <w:name w:val="65976307C9F14A78B5D19AD2B735A696"/>
    <w:rsid w:val="00FA4C22"/>
  </w:style>
  <w:style w:type="paragraph" w:customStyle="1" w:styleId="69C5ED8C114F47BFA4BAA8BC7D765E83">
    <w:name w:val="69C5ED8C114F47BFA4BAA8BC7D765E83"/>
    <w:rsid w:val="00FA4C22"/>
  </w:style>
  <w:style w:type="paragraph" w:customStyle="1" w:styleId="9C7EE97CE7B9474BA1C9587A6BC137BC">
    <w:name w:val="9C7EE97CE7B9474BA1C9587A6BC137BC"/>
    <w:rsid w:val="00FA4C22"/>
  </w:style>
  <w:style w:type="paragraph" w:customStyle="1" w:styleId="D45C6A89A3554B31893C38A22DAF51CF">
    <w:name w:val="D45C6A89A3554B31893C38A22DAF51CF"/>
    <w:rsid w:val="00FA4C22"/>
  </w:style>
  <w:style w:type="paragraph" w:customStyle="1" w:styleId="948F3F356B104075B57A0E20B5D7D0C2">
    <w:name w:val="948F3F356B104075B57A0E20B5D7D0C2"/>
    <w:rsid w:val="00FA4C22"/>
  </w:style>
  <w:style w:type="paragraph" w:customStyle="1" w:styleId="E10B6DC266944E4F8CA82612A5F8E7F8">
    <w:name w:val="E10B6DC266944E4F8CA82612A5F8E7F8"/>
    <w:rsid w:val="00FA4C22"/>
  </w:style>
  <w:style w:type="paragraph" w:customStyle="1" w:styleId="F439143CCE2944DF935D34F64370DAFE">
    <w:name w:val="F439143CCE2944DF935D34F64370DAFE"/>
    <w:rsid w:val="00FA4C22"/>
  </w:style>
  <w:style w:type="paragraph" w:customStyle="1" w:styleId="F885768943DD44ECB413367AABF76384">
    <w:name w:val="F885768943DD44ECB413367AABF76384"/>
    <w:rsid w:val="00FA4C22"/>
  </w:style>
  <w:style w:type="paragraph" w:customStyle="1" w:styleId="630DACAD9FDF49C881AA09BD0FF4FA37">
    <w:name w:val="630DACAD9FDF49C881AA09BD0FF4FA37"/>
    <w:rsid w:val="00FA4C22"/>
  </w:style>
  <w:style w:type="paragraph" w:customStyle="1" w:styleId="7EDA5FCC30804A2F89EA055A50DE20EE">
    <w:name w:val="7EDA5FCC30804A2F89EA055A50DE20EE"/>
    <w:rsid w:val="00FA4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277DF-C2F4-4005-855C-A5EF9266464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30D7EA9-B1F9-4D3C-B354-6682318D4A85}">
  <ds:schemaRefs>
    <ds:schemaRef ds:uri="http://schemas.microsoft.com/sharepoint/v3/contenttype/forms"/>
  </ds:schemaRefs>
</ds:datastoreItem>
</file>

<file path=customXml/itemProps3.xml><?xml version="1.0" encoding="utf-8"?>
<ds:datastoreItem xmlns:ds="http://schemas.openxmlformats.org/officeDocument/2006/customXml" ds:itemID="{90818CF1-1A36-49D6-B7DA-A47FD25DF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2AA054-456D-44DC-B73D-40FA6A756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Newspaper.dotx</Template>
  <TotalTime>0</TotalTime>
  <Pages>5</Pages>
  <Words>1943</Words>
  <Characters>10688</Characters>
  <Application>Microsoft Office Word</Application>
  <DocSecurity>0</DocSecurity>
  <Lines>89</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2018-11-23T13:32:00Z</dcterms:created>
  <dcterms:modified xsi:type="dcterms:W3CDTF">2018-11-23T13:32:00Z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