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5654B079" w14:textId="660E6DCF" w:rsidR="008C6A9F" w:rsidRPr="008C6A9F" w:rsidRDefault="003E65D0" w:rsidP="008C6A9F">
      <w:pPr>
        <w:mirrorIndents/>
        <w:jc w:val="center"/>
        <w:rPr>
          <w:rFonts w:ascii="Arial" w:hAnsi="Arial" w:cs="Arial"/>
          <w:color w:val="000000"/>
          <w:sz w:val="22"/>
          <w:szCs w:val="22"/>
        </w:rPr>
      </w:pPr>
      <w:r>
        <w:t>CONFERENCIA USO DEL ANALISIS DE CICLO DE VIDA EN LAS DECISIONES INDUSTRIALES DE HOY UTILIZANDO HERRAMIENTAS COMO EL SOFTWARE LIBRE OPEN LCA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C60DE0">
        <w:trPr>
          <w:trHeight w:hRule="exact" w:val="213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26993ACE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3E65D0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22</w:t>
            </w:r>
            <w:bookmarkStart w:id="0" w:name="_GoBack"/>
            <w:bookmarkEnd w:id="0"/>
            <w:r w:rsidR="007311A0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</w:t>
            </w:r>
            <w:r w:rsidR="008C6A9F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setiembre 2023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30614903" w:rsidR="0025490B" w:rsidRPr="00C07A43" w:rsidRDefault="0025490B" w:rsidP="00D726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7262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3E65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0427230007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2F79D7B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38CCD23D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62951E0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4976D1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64DEAC68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7A9CE33B" w:rsidR="00977CFD" w:rsidRPr="00C07A43" w:rsidRDefault="00C4479B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C4479B" w:rsidRPr="006045C6" w14:paraId="38DE98FE" w14:textId="77777777" w:rsidTr="00747522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CB1481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C4479B" w:rsidRPr="006045C6" w14:paraId="1B447173" w14:textId="77777777" w:rsidTr="00747522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A0132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0A9E1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5F0483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3CE5B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C4479B" w:rsidRPr="006045C6" w14:paraId="1FEC35E9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BC0FA75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1E64" w14:textId="3D9810E1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BAB88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6C0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C4479B" w:rsidRPr="006045C6" w14:paraId="450FED14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CF36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376E4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B794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B62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C4479B" w:rsidRPr="006045C6" w14:paraId="081A668F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6FC39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6D60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6A5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598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C4479B" w:rsidRPr="006045C6" w14:paraId="0B9747E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D345E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EF1B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8F3E" w14:textId="536D5412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FFE3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C4479B" w:rsidRPr="006045C6" w14:paraId="2375AC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E92A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C144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20A3" w14:textId="0C4F9E7C" w:rsidR="00C4479B" w:rsidRPr="006045C6" w:rsidRDefault="00C4479B" w:rsidP="00747522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Costo General: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118A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C4479B" w:rsidRPr="006045C6" w14:paraId="1E027FE5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46A949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25A0" w14:textId="2ED2614D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35D4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1E38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C4479B" w:rsidRPr="006045C6" w14:paraId="40C47392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1438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8ECB0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CD077" w14:textId="77777777" w:rsidR="00C4479B" w:rsidRPr="006045C6" w:rsidRDefault="00C4479B" w:rsidP="007475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6255F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C4479B" w:rsidRPr="006045C6" w14:paraId="566A5C06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27B8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116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D7AD5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EBC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C4479B" w:rsidRPr="006045C6" w14:paraId="40385300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4959374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9BA16" w14:textId="30597FE9" w:rsidR="00C4479B" w:rsidRPr="006045C6" w:rsidRDefault="00C4479B" w:rsidP="008C6A9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4D966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FE30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C4479B" w:rsidRPr="006045C6" w14:paraId="73A15A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4FF7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A4C1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67EA7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942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C4479B" w:rsidRPr="006045C6" w14:paraId="31A8051A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01CEBB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4A76" w14:textId="5D6F460B" w:rsidR="00C4479B" w:rsidRPr="006045C6" w:rsidRDefault="00C4479B" w:rsidP="008C6A9F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16F6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8B4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C4479B" w:rsidRPr="006045C6" w14:paraId="00A7576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875E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03FB7" w14:textId="77777777" w:rsidR="00C4479B" w:rsidRPr="006045C6" w:rsidRDefault="00C4479B" w:rsidP="00747522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921A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CDA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3CC4855F" w:rsidR="00555135" w:rsidRPr="000A7B2C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0A7B2C" w:rsidRPr="000A7B2C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7FCF15BA" w14:textId="6E9EA018" w:rsidR="007840B2" w:rsidRPr="00C07A43" w:rsidRDefault="007840B2" w:rsidP="00C4479B">
      <w:pPr>
        <w:pStyle w:val="Prrafodelista"/>
        <w:spacing w:after="0" w:line="240" w:lineRule="auto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C4479B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9B28F" w14:textId="77777777" w:rsidR="000A6C70" w:rsidRDefault="000A6C70">
      <w:r>
        <w:separator/>
      </w:r>
    </w:p>
  </w:endnote>
  <w:endnote w:type="continuationSeparator" w:id="0">
    <w:p w14:paraId="02D391A4" w14:textId="77777777" w:rsidR="000A6C70" w:rsidRDefault="000A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7C94963B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3E65D0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3E65D0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A5390" w14:textId="77777777" w:rsidR="000A6C70" w:rsidRDefault="000A6C70">
      <w:r>
        <w:separator/>
      </w:r>
    </w:p>
  </w:footnote>
  <w:footnote w:type="continuationSeparator" w:id="0">
    <w:p w14:paraId="7F0BE8F4" w14:textId="77777777" w:rsidR="000A6C70" w:rsidRDefault="000A6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1C1EA094" w:rsidR="00387E16" w:rsidRPr="00A05E6D" w:rsidRDefault="00C4479B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158CB66B">
                <wp:simplePos x="0" y="0"/>
                <wp:positionH relativeFrom="column">
                  <wp:posOffset>-58420</wp:posOffset>
                </wp:positionH>
                <wp:positionV relativeFrom="paragraph">
                  <wp:posOffset>116205</wp:posOffset>
                </wp:positionV>
                <wp:extent cx="2286000" cy="537845"/>
                <wp:effectExtent l="0" t="0" r="0" b="0"/>
                <wp:wrapSquare wrapText="bothSides"/>
                <wp:docPr id="14" name="Imagen 14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CCCAFD2" w:rsidR="00387E16" w:rsidRPr="00D40EA1" w:rsidRDefault="00C4479B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6C70"/>
    <w:rsid w:val="000A7B2C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13BC3"/>
    <w:rsid w:val="00330A7A"/>
    <w:rsid w:val="00336B6B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3E65D0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11A0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17FF7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8C6A9F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4292"/>
    <w:rsid w:val="00B576CB"/>
    <w:rsid w:val="00B7210E"/>
    <w:rsid w:val="00B77AA4"/>
    <w:rsid w:val="00B77C73"/>
    <w:rsid w:val="00B86BAF"/>
    <w:rsid w:val="00B94147"/>
    <w:rsid w:val="00BB1F5F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4479B"/>
    <w:rsid w:val="00C53B0F"/>
    <w:rsid w:val="00C60DE0"/>
    <w:rsid w:val="00C7611F"/>
    <w:rsid w:val="00C833B9"/>
    <w:rsid w:val="00C84457"/>
    <w:rsid w:val="00C86AAB"/>
    <w:rsid w:val="00CC2E16"/>
    <w:rsid w:val="00CC5710"/>
    <w:rsid w:val="00CD4395"/>
    <w:rsid w:val="00CD5139"/>
    <w:rsid w:val="00D05E9F"/>
    <w:rsid w:val="00D20C5A"/>
    <w:rsid w:val="00D40EA1"/>
    <w:rsid w:val="00D72624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08F33-AE57-472B-9243-BB3C8C60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0</TotalTime>
  <Pages>1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FRGilliam</dc:creator>
  <cp:lastModifiedBy>CAROL CARRANZA</cp:lastModifiedBy>
  <cp:revision>2</cp:revision>
  <cp:lastPrinted>2022-09-30T16:13:00Z</cp:lastPrinted>
  <dcterms:created xsi:type="dcterms:W3CDTF">2023-09-11T20:10:00Z</dcterms:created>
  <dcterms:modified xsi:type="dcterms:W3CDTF">2023-09-11T20:10:00Z</dcterms:modified>
</cp:coreProperties>
</file>