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FC32A9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FC32A9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006AA33" w14:textId="77777777" w:rsidR="00C45061" w:rsidRPr="00C45061" w:rsidRDefault="00C45061" w:rsidP="00C45061">
      <w:pPr>
        <w:ind w:left="-709"/>
        <w:rPr>
          <w:rFonts w:ascii="Arial" w:hAnsi="Arial" w:cs="Arial"/>
          <w:b/>
          <w:sz w:val="6"/>
          <w:szCs w:val="18"/>
          <w:lang w:val="es-PE" w:eastAsia="es-PE"/>
        </w:rPr>
      </w:pPr>
    </w:p>
    <w:p w14:paraId="5C565E52" w14:textId="2772BB01" w:rsidR="00885D45" w:rsidRDefault="00E43DB5" w:rsidP="00C45061">
      <w:pPr>
        <w:ind w:left="-709"/>
        <w:rPr>
          <w:rFonts w:ascii="Arial" w:hAnsi="Arial" w:cs="Arial"/>
          <w:b/>
          <w:sz w:val="18"/>
          <w:szCs w:val="18"/>
          <w:lang w:val="es-PE" w:eastAsia="es-PE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 w:rsidR="00216999" w:rsidRPr="00216999">
        <w:rPr>
          <w:rFonts w:ascii="Arial" w:hAnsi="Arial" w:cs="Arial"/>
          <w:b/>
          <w:sz w:val="18"/>
          <w:szCs w:val="18"/>
          <w:lang w:val="es-PE" w:eastAsia="es-PE"/>
        </w:rPr>
        <w:t>Curso</w:t>
      </w:r>
      <w:r w:rsidR="00C710AB">
        <w:rPr>
          <w:rFonts w:ascii="Arial" w:hAnsi="Arial" w:cs="Arial"/>
          <w:b/>
          <w:sz w:val="18"/>
          <w:szCs w:val="18"/>
          <w:lang w:val="es-PE" w:eastAsia="es-PE"/>
        </w:rPr>
        <w:t xml:space="preserve"> Taller</w:t>
      </w:r>
      <w:r w:rsidR="00216999" w:rsidRPr="00216999">
        <w:rPr>
          <w:rFonts w:ascii="Arial" w:hAnsi="Arial" w:cs="Arial"/>
          <w:b/>
          <w:sz w:val="18"/>
          <w:szCs w:val="18"/>
          <w:lang w:val="es-PE" w:eastAsia="es-PE"/>
        </w:rPr>
        <w:t xml:space="preserve">: </w:t>
      </w:r>
      <w:r w:rsidR="00C710AB">
        <w:rPr>
          <w:rFonts w:ascii="Arial" w:hAnsi="Arial" w:cs="Arial"/>
          <w:b/>
          <w:sz w:val="18"/>
          <w:szCs w:val="18"/>
          <w:lang w:val="es-PE" w:eastAsia="es-PE"/>
        </w:rPr>
        <w:t>Auditor interno de Sistemas de Gestión Ambiental basada en la Norma Internacional ISO 14001: 2015”</w:t>
      </w:r>
    </w:p>
    <w:p w14:paraId="64A0F8BE" w14:textId="77777777" w:rsidR="00C45061" w:rsidRPr="00C45061" w:rsidRDefault="00C45061" w:rsidP="00C45061">
      <w:pPr>
        <w:ind w:left="-709"/>
        <w:rPr>
          <w:sz w:val="6"/>
          <w:lang w:val="es-PE"/>
        </w:rPr>
      </w:pP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FC32A9" w14:paraId="0AC99EFE" w14:textId="77777777" w:rsidTr="001A5F2B">
        <w:trPr>
          <w:trHeight w:hRule="exact" w:val="239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5A4782F5" w:rsidR="0025490B" w:rsidRPr="00C07A43" w:rsidRDefault="0025490B" w:rsidP="00FC32A9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</w:t>
            </w:r>
            <w:r w:rsidR="00FC32A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11</w:t>
            </w:r>
            <w:r w:rsidR="00216999" w:rsidRPr="0021699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, </w:t>
            </w:r>
            <w:r w:rsidR="00FC32A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12,</w:t>
            </w:r>
            <w:bookmarkStart w:id="0" w:name="_GoBack"/>
            <w:bookmarkEnd w:id="0"/>
            <w:r w:rsidR="00216999" w:rsidRPr="0021699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FC32A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13 y 14</w:t>
            </w:r>
            <w:r w:rsidR="00216999" w:rsidRPr="00216999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julio</w:t>
            </w: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4110" w14:textId="77777777" w:rsidR="0025490B" w:rsidRPr="00FC32A9" w:rsidRDefault="0025490B" w:rsidP="00885D45">
            <w:pPr>
              <w:rPr>
                <w:rFonts w:ascii="Calibri" w:hAnsi="Calibri" w:cs="Calibri"/>
                <w:color w:val="222222"/>
                <w:shd w:val="clear" w:color="auto" w:fill="FFFFFF"/>
                <w:lang w:val="es-US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1A5F2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1A5F2B" w:rsidRPr="00FC32A9">
              <w:rPr>
                <w:rFonts w:ascii="Calibri" w:hAnsi="Calibri" w:cs="Calibri"/>
                <w:color w:val="222222"/>
                <w:shd w:val="clear" w:color="auto" w:fill="FFFFFF"/>
                <w:lang w:val="es-US"/>
              </w:rPr>
              <w:t>0427220068</w:t>
            </w:r>
          </w:p>
          <w:p w14:paraId="4E401099" w14:textId="553DD138" w:rsidR="001A5F2B" w:rsidRPr="00C07A43" w:rsidRDefault="001A5F2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FC32A9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FC32A9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24CDAECD" w:rsidR="00C55EF3" w:rsidRPr="00C07A43" w:rsidRDefault="00C55EF3" w:rsidP="00C55EF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216999" w:rsidRPr="00FC32A9" w14:paraId="555A8A63" w14:textId="77777777" w:rsidTr="000C041A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4AB2942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216999" w:rsidRPr="00D11154" w14:paraId="7AAAF8FD" w14:textId="77777777" w:rsidTr="000C041A">
        <w:trPr>
          <w:trHeight w:val="218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D7BE7C3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576D79D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3A8F95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A31009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216999" w:rsidRPr="00D11154" w14:paraId="125D6DD6" w14:textId="77777777" w:rsidTr="000C041A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C1F0C4E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7D2B2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ABFA4" w14:textId="12CD1A50" w:rsidR="00216999" w:rsidRPr="00D11154" w:rsidRDefault="00216999" w:rsidP="0021699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Registro y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>pronto pago hasta el  30 de junio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6F3A3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216999" w:rsidRPr="00D11154" w14:paraId="120A5E46" w14:textId="77777777" w:rsidTr="000C041A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B785F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58EE1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73AAE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hábil:                               S/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.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 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32976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216999" w:rsidRPr="00D11154" w14:paraId="7D509AD7" w14:textId="77777777" w:rsidTr="000C041A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F6511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51B82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D3E5E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E6474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216999" w:rsidRPr="00D11154" w14:paraId="278589C1" w14:textId="77777777" w:rsidTr="000C041A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12F1B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88E22A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970C7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83E2A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216999" w:rsidRPr="00D11154" w14:paraId="67FD7552" w14:textId="77777777" w:rsidTr="000C041A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2894E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A4729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8B0DB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5ADE7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216999" w:rsidRPr="00FC32A9" w14:paraId="5B525E88" w14:textId="77777777" w:rsidTr="000C041A">
        <w:trPr>
          <w:trHeight w:val="249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8AB51E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2E9B5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DCAC3C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832D1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216999" w:rsidRPr="00FC32A9" w14:paraId="08F7FBCD" w14:textId="77777777" w:rsidTr="000C041A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020162BF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5FCFA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6B027" w14:textId="77777777" w:rsidR="00216999" w:rsidRPr="00D11154" w:rsidRDefault="00216999" w:rsidP="000C041A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Pagos sin descuentos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0B4E1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216999" w:rsidRPr="00FC32A9" w14:paraId="3B02B041" w14:textId="77777777" w:rsidTr="000C041A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395B4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2F700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AA853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:                               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2C27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216999" w:rsidRPr="00D11154" w14:paraId="2841A5E3" w14:textId="77777777" w:rsidTr="000C041A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71309084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50F29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397CB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450.00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34959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216999" w:rsidRPr="00D11154" w14:paraId="6FEE17B7" w14:textId="77777777" w:rsidTr="000C041A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7985C509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4E6BA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43C2C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52C38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216999" w:rsidRPr="00D11154" w14:paraId="4EBC5CC7" w14:textId="77777777" w:rsidTr="000C041A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C10AA3D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FB49C" w14:textId="77777777" w:rsidR="00216999" w:rsidRPr="00D11154" w:rsidRDefault="00216999" w:rsidP="000C04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0A554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36D7F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216999" w:rsidRPr="00D11154" w14:paraId="431A1328" w14:textId="77777777" w:rsidTr="000C041A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402E9D" w14:textId="77777777" w:rsidR="00216999" w:rsidRPr="00D11154" w:rsidRDefault="00216999" w:rsidP="000C041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8FB39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AB0C6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C4119" w14:textId="77777777" w:rsidR="00216999" w:rsidRPr="00D11154" w:rsidRDefault="00216999" w:rsidP="000C041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FC32A9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71EE79E4" w14:textId="4D43CD03" w:rsidR="00555135" w:rsidRPr="00C710AB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C710AB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B05500" w:rsidRPr="00C710AB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C710AB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07EF6350" w14:textId="77777777" w:rsidR="00C45061" w:rsidRDefault="007840B2" w:rsidP="00C4506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B05500">
        <w:rPr>
          <w:rFonts w:ascii="Arial" w:hAnsi="Arial" w:cs="Arial"/>
          <w:sz w:val="16"/>
          <w:szCs w:val="16"/>
          <w:lang w:val="es-PE"/>
        </w:rPr>
        <w:t xml:space="preserve">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32A891D5" w:rsidR="001121B4" w:rsidRPr="00C45061" w:rsidRDefault="001121B4" w:rsidP="00C4506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FC32A9" w14:paraId="79511E06" w14:textId="77777777" w:rsidTr="003651AF">
        <w:trPr>
          <w:trHeight w:val="85"/>
        </w:trPr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3651A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C45061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13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07061" w14:textId="77777777" w:rsidR="00AC5A8D" w:rsidRDefault="00AC5A8D">
      <w:r>
        <w:separator/>
      </w:r>
    </w:p>
  </w:endnote>
  <w:endnote w:type="continuationSeparator" w:id="0">
    <w:p w14:paraId="732B3865" w14:textId="77777777" w:rsidR="00AC5A8D" w:rsidRDefault="00AC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6C9EE811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FC32A9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FC32A9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4F1F4" w14:textId="77777777" w:rsidR="00AC5A8D" w:rsidRDefault="00AC5A8D">
      <w:r>
        <w:separator/>
      </w:r>
    </w:p>
  </w:footnote>
  <w:footnote w:type="continuationSeparator" w:id="0">
    <w:p w14:paraId="785476B2" w14:textId="77777777" w:rsidR="00AC5A8D" w:rsidRDefault="00AC5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7" name="Imagen 7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6F51744A" w:rsidR="00387E16" w:rsidRPr="00D40EA1" w:rsidRDefault="00216999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A5F2B"/>
    <w:rsid w:val="001C171B"/>
    <w:rsid w:val="001F093B"/>
    <w:rsid w:val="001F372E"/>
    <w:rsid w:val="00216999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651AF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5F26"/>
    <w:rsid w:val="009C2F58"/>
    <w:rsid w:val="009E66B0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C5A8D"/>
    <w:rsid w:val="00AD3FA2"/>
    <w:rsid w:val="00AD4D8F"/>
    <w:rsid w:val="00AD69EE"/>
    <w:rsid w:val="00AE01CF"/>
    <w:rsid w:val="00AE3A41"/>
    <w:rsid w:val="00B05500"/>
    <w:rsid w:val="00B073A9"/>
    <w:rsid w:val="00B33788"/>
    <w:rsid w:val="00B46398"/>
    <w:rsid w:val="00B500A6"/>
    <w:rsid w:val="00B52DF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5061"/>
    <w:rsid w:val="00C53B0F"/>
    <w:rsid w:val="00C55EF3"/>
    <w:rsid w:val="00C710AB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32A9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806D3-0535-4018-9705-29AB3048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630</TotalTime>
  <Pages>1</Pages>
  <Words>494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User</cp:lastModifiedBy>
  <cp:revision>30</cp:revision>
  <cp:lastPrinted>2022-09-30T16:13:00Z</cp:lastPrinted>
  <dcterms:created xsi:type="dcterms:W3CDTF">2022-03-23T14:40:00Z</dcterms:created>
  <dcterms:modified xsi:type="dcterms:W3CDTF">2023-07-03T18:40:00Z</dcterms:modified>
</cp:coreProperties>
</file>