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5C565E52" w14:textId="0166CCCC" w:rsidR="00885D45" w:rsidRPr="005529A3" w:rsidRDefault="00787073" w:rsidP="00F27B18">
      <w:pPr>
        <w:jc w:val="center"/>
        <w:rPr>
          <w:sz w:val="2"/>
          <w:lang w:val="es-PE"/>
        </w:rPr>
      </w:pPr>
      <w:r>
        <w:rPr>
          <w:rFonts w:ascii="Arial" w:hAnsi="Arial" w:cs="Arial"/>
          <w:b/>
          <w:sz w:val="18"/>
          <w:szCs w:val="18"/>
          <w:lang w:val="es-PE" w:eastAsia="es-PE"/>
        </w:rPr>
        <w:t>SEMINARIO: MONITOREO SOCIAL PARTICIPATIVO</w:t>
      </w:r>
      <w:r w:rsidR="00885D45" w:rsidRPr="00C07A43">
        <w:rPr>
          <w:rFonts w:ascii="Arial" w:hAnsi="Arial" w:cs="Arial"/>
          <w:b/>
          <w:iCs/>
          <w:sz w:val="24"/>
          <w:lang w:val="es-PE" w:eastAsia="es-PE"/>
        </w:rPr>
        <w:br/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787073">
        <w:trPr>
          <w:trHeight w:hRule="exact" w:val="29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1C476B41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78707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04 de julio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0C0CD3F2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78707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0427220072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  <w:bookmarkStart w:id="0" w:name="_GoBack"/>
            <w:bookmarkEnd w:id="0"/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16C4DBA8" w:rsidR="00977CFD" w:rsidRPr="00C07A43" w:rsidRDefault="00787073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787073" w:rsidRPr="006045C6" w14:paraId="224C55DE" w14:textId="77777777" w:rsidTr="00B34ACF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4B5ECDB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787073" w:rsidRPr="006045C6" w14:paraId="39E18555" w14:textId="77777777" w:rsidTr="00B34ACF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86E3FD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E53F8C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C3A125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09E6A0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787073" w:rsidRPr="006045C6" w14:paraId="47033DE2" w14:textId="77777777" w:rsidTr="00B34ACF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BC4D570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CEF12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C6705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910B8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787073" w:rsidRPr="006045C6" w14:paraId="3041D585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9D52D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240388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82644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0B87A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787073" w:rsidRPr="006045C6" w14:paraId="23AEDBB7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927CE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8F788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CF340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CA5BC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787073" w:rsidRPr="006045C6" w14:paraId="3E708C64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FBAB9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B0A5E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FD907" w14:textId="77777777" w:rsidR="00787073" w:rsidRDefault="005529A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Público en general: S/. 30.00</w:t>
            </w:r>
          </w:p>
          <w:p w14:paraId="7653E30B" w14:textId="77777777" w:rsidR="005529A3" w:rsidRDefault="005529A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Colegiado Hábil: S/. 30.00</w:t>
            </w:r>
          </w:p>
          <w:p w14:paraId="5DF23701" w14:textId="77777777" w:rsidR="005529A3" w:rsidRDefault="005529A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Colegiado No Hábil: S/. 30.00</w:t>
            </w:r>
          </w:p>
          <w:p w14:paraId="5869BD12" w14:textId="70A566FC" w:rsidR="005529A3" w:rsidRPr="006045C6" w:rsidRDefault="005529A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Estudiante Pre grado: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73E5E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787073" w:rsidRPr="006045C6" w14:paraId="2A53A3C6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6B60F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36692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2B21A" w14:textId="5AF852EC" w:rsidR="005529A3" w:rsidRPr="006045C6" w:rsidRDefault="005529A3" w:rsidP="005529A3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758BA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787073" w:rsidRPr="006045C6" w14:paraId="48CABE3D" w14:textId="77777777" w:rsidTr="00B34ACF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5BEB25A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D1537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3B5BF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04743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787073" w:rsidRPr="006045C6" w14:paraId="313472C9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F10F64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83204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39041" w14:textId="77777777" w:rsidR="00787073" w:rsidRPr="006045C6" w:rsidRDefault="00787073" w:rsidP="00B34A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1EE6C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787073" w:rsidRPr="006045C6" w14:paraId="48AEB0F0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462C9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E83B9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02DB7" w14:textId="77777777" w:rsidR="00787073" w:rsidRPr="006045C6" w:rsidRDefault="00787073" w:rsidP="00B34ACF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6B9B1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787073" w:rsidRPr="006045C6" w14:paraId="4B2D6D9F" w14:textId="77777777" w:rsidTr="00B34ACF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70C6C7C4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AAF94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5E8089" w14:textId="77777777" w:rsidR="00787073" w:rsidRPr="006045C6" w:rsidRDefault="00787073" w:rsidP="00B34ACF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5AAFC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787073" w:rsidRPr="006045C6" w14:paraId="7C999FF4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35211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001FD4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1F70E" w14:textId="77777777" w:rsidR="00787073" w:rsidRPr="006045C6" w:rsidRDefault="00787073" w:rsidP="00B34ACF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FDBA2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787073" w:rsidRPr="006045C6" w14:paraId="0C14B585" w14:textId="77777777" w:rsidTr="00B34ACF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C9A4622" w14:textId="77777777" w:rsidR="00787073" w:rsidRPr="006045C6" w:rsidRDefault="00787073" w:rsidP="00B34AC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14ECF" w14:textId="77777777" w:rsidR="00787073" w:rsidRPr="006045C6" w:rsidRDefault="00787073" w:rsidP="00B34ACF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B9277A" w14:textId="77777777" w:rsidR="00787073" w:rsidRPr="006045C6" w:rsidRDefault="00787073" w:rsidP="00B34ACF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C49B7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787073" w:rsidRPr="006045C6" w14:paraId="096A5A26" w14:textId="77777777" w:rsidTr="00B34ACF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46019" w14:textId="77777777" w:rsidR="00787073" w:rsidRPr="006045C6" w:rsidRDefault="00787073" w:rsidP="00B34AC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75C13" w14:textId="77777777" w:rsidR="00787073" w:rsidRPr="006045C6" w:rsidRDefault="00787073" w:rsidP="00B34ACF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41931" w14:textId="77777777" w:rsidR="00787073" w:rsidRPr="006045C6" w:rsidRDefault="00787073" w:rsidP="00B34ACF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77A45" w14:textId="77777777" w:rsidR="00787073" w:rsidRPr="006045C6" w:rsidRDefault="00787073" w:rsidP="00B34AC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48C8CB0F" w:rsidR="00382E9D" w:rsidRDefault="000455BA" w:rsidP="005529A3">
      <w:pPr>
        <w:ind w:right="113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71EE79E4" w14:textId="0F100427" w:rsidR="00555135" w:rsidRPr="005529A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5529A3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5529A3" w:rsidRPr="005529A3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5529A3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50DB5ABF" w14:textId="77777777" w:rsidR="005529A3" w:rsidRDefault="007840B2" w:rsidP="005529A3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5529A3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345A2DE" w:rsidR="001121B4" w:rsidRPr="005529A3" w:rsidRDefault="005529A3" w:rsidP="005529A3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>N</w:t>
      </w:r>
      <w:r w:rsidR="001121B4" w:rsidRPr="007840B2">
        <w:rPr>
          <w:rFonts w:ascii="Arial" w:hAnsi="Arial" w:cs="Arial"/>
          <w:b/>
          <w:bCs/>
          <w:sz w:val="16"/>
          <w:szCs w:val="16"/>
          <w:lang w:val="es-PE"/>
        </w:rPr>
        <w:t>ota: Al formato podrá añadirse campos adicionales, sin embargo, no se podrá suprimir los campos establecidos.</w:t>
      </w: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AFA9E" w14:textId="77777777" w:rsidR="00B5696F" w:rsidRDefault="00B5696F">
      <w:r>
        <w:separator/>
      </w:r>
    </w:p>
  </w:endnote>
  <w:endnote w:type="continuationSeparator" w:id="0">
    <w:p w14:paraId="151AA4E7" w14:textId="77777777" w:rsidR="00B5696F" w:rsidRDefault="00B5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4B1610AC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5529A3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5529A3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96C3C" w14:textId="77777777" w:rsidR="00B5696F" w:rsidRDefault="00B5696F">
      <w:r>
        <w:separator/>
      </w:r>
    </w:p>
  </w:footnote>
  <w:footnote w:type="continuationSeparator" w:id="0">
    <w:p w14:paraId="7B42A014" w14:textId="77777777" w:rsidR="00B5696F" w:rsidRDefault="00B56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9" name="Imagen 9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000032BC" w:rsidR="00387E16" w:rsidRPr="00D40EA1" w:rsidRDefault="00387E16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 w:rsidRPr="00387E16">
            <w:rPr>
              <w:rFonts w:ascii="Arial" w:hAnsi="Arial" w:cs="Arial"/>
              <w:b/>
              <w:lang w:val="es-PE"/>
            </w:rPr>
            <w:t>UNIDAD QUE GESTIONA LA CAPACITACIÓN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29A3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87073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696F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03393-764E-4BD6-BC79-96CBECE3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599</TotalTime>
  <Pages>1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Guliana Huayamares</cp:lastModifiedBy>
  <cp:revision>24</cp:revision>
  <cp:lastPrinted>2022-09-30T16:13:00Z</cp:lastPrinted>
  <dcterms:created xsi:type="dcterms:W3CDTF">2022-03-23T14:40:00Z</dcterms:created>
  <dcterms:modified xsi:type="dcterms:W3CDTF">2023-07-03T18:06:00Z</dcterms:modified>
</cp:coreProperties>
</file>