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C761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5654B079" w14:textId="09EEF512" w:rsidR="008C6A9F" w:rsidRPr="00F36726" w:rsidRDefault="00F36726" w:rsidP="00F36726">
      <w:pPr>
        <w:mirrorIndents/>
        <w:rPr>
          <w:rFonts w:ascii="Arial" w:eastAsia="Calibri" w:hAnsi="Arial" w:cs="Arial"/>
          <w:b/>
          <w:bCs/>
          <w:sz w:val="16"/>
          <w:szCs w:val="16"/>
          <w:lang w:eastAsia="es-PE"/>
        </w:rPr>
      </w:pPr>
      <w:r w:rsidRPr="00F36726">
        <w:rPr>
          <w:rFonts w:ascii="Arial" w:eastAsia="Calibri" w:hAnsi="Arial" w:cs="Arial"/>
          <w:b/>
          <w:bCs/>
          <w:sz w:val="16"/>
          <w:szCs w:val="16"/>
          <w:lang w:eastAsia="es-PE"/>
        </w:rPr>
        <w:t xml:space="preserve">CONFERENCIA INTERNACIONAL “ECONOMIA </w:t>
      </w:r>
      <w:r>
        <w:rPr>
          <w:rFonts w:ascii="Arial" w:eastAsia="Calibri" w:hAnsi="Arial" w:cs="Arial"/>
          <w:b/>
          <w:bCs/>
          <w:sz w:val="16"/>
          <w:szCs w:val="16"/>
          <w:lang w:eastAsia="es-PE"/>
        </w:rPr>
        <w:t>CIRCULAR:</w:t>
      </w:r>
      <w:bookmarkStart w:id="0" w:name="_GoBack"/>
      <w:bookmarkEnd w:id="0"/>
      <w:r w:rsidRPr="00F36726">
        <w:rPr>
          <w:rFonts w:ascii="Arial" w:eastAsia="Calibri" w:hAnsi="Arial" w:cs="Arial"/>
          <w:b/>
          <w:bCs/>
          <w:sz w:val="16"/>
          <w:szCs w:val="16"/>
          <w:lang w:eastAsia="es-PE"/>
        </w:rPr>
        <w:t xml:space="preserve"> UN CAMBIO PARA EL DESARROLLO INDUSTRIAL SOSTENIBLE”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C60DE0">
        <w:trPr>
          <w:trHeight w:hRule="exact" w:val="213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2B4968A0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F36726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0</w:t>
            </w:r>
            <w:r w:rsidR="007311A0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6 </w:t>
            </w:r>
            <w:r w:rsidR="00F36726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de octubre</w:t>
            </w:r>
            <w:r w:rsidR="008C6A9F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2023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2F5BD083" w:rsidR="0025490B" w:rsidRPr="00C07A43" w:rsidRDefault="0025490B" w:rsidP="00D726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D7262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F36726" w:rsidRPr="00F3672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0427230009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2F79D7BF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38CCD23D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62951E0B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4976D160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64DEAC68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7A9CE33B" w:rsidR="00977CFD" w:rsidRPr="00C07A43" w:rsidRDefault="00C4479B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410"/>
        <w:gridCol w:w="3260"/>
        <w:gridCol w:w="3686"/>
      </w:tblGrid>
      <w:tr w:rsidR="00C4479B" w:rsidRPr="006045C6" w14:paraId="38DE98FE" w14:textId="77777777" w:rsidTr="00747522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BCB1481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C4479B" w:rsidRPr="006045C6" w14:paraId="1B447173" w14:textId="77777777" w:rsidTr="00747522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EA0132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0A9E1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5F0483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Tarifas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incluyen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3CE5B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C4479B" w:rsidRPr="006045C6" w14:paraId="1FEC35E9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BC0FA75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1E64" w14:textId="3D9810E1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BAB88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06C0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C4479B" w:rsidRPr="006045C6" w14:paraId="450FED14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CF36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376E4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B794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3B62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C4479B" w:rsidRPr="006045C6" w14:paraId="081A668F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6FC39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6D60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D6A5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4598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C4479B" w:rsidRPr="006045C6" w14:paraId="0B9747E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D345E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EF1B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C8F3E" w14:textId="536D5412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FFE3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C4479B" w:rsidRPr="006045C6" w14:paraId="2375AC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E92A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C144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320A3" w14:textId="0C4F9E7C" w:rsidR="00C4479B" w:rsidRPr="006045C6" w:rsidRDefault="00C4479B" w:rsidP="00747522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Costo General: S/. 30.00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8118A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C4479B" w:rsidRPr="006045C6" w14:paraId="1E027FE5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746A949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425A0" w14:textId="2ED2614D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35D4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1E38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C4479B" w:rsidRPr="006045C6" w14:paraId="40C47392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1438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8ECB0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CD077" w14:textId="77777777" w:rsidR="00C4479B" w:rsidRPr="006045C6" w:rsidRDefault="00C4479B" w:rsidP="007475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 w:rsidRPr="006045C6"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6255F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C4479B" w:rsidRPr="006045C6" w14:paraId="566A5C06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27B8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9116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D7AD5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DEBC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C4479B" w:rsidRPr="006045C6" w14:paraId="40385300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4959374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9BA16" w14:textId="30597FE9" w:rsidR="00C4479B" w:rsidRPr="006045C6" w:rsidRDefault="00C4479B" w:rsidP="008C6A9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4D966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4FE30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C4479B" w:rsidRPr="006045C6" w14:paraId="73A15A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D4FF7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A4C1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67EA7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942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C4479B" w:rsidRPr="006045C6" w14:paraId="31A8051A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01CEBB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C4A76" w14:textId="5D6F460B" w:rsidR="00C4479B" w:rsidRPr="006045C6" w:rsidRDefault="00C4479B" w:rsidP="008C6A9F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16F6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C8B4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C4479B" w:rsidRPr="006045C6" w14:paraId="00A7576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875E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03FB7" w14:textId="77777777" w:rsidR="00C4479B" w:rsidRPr="006045C6" w:rsidRDefault="00C4479B" w:rsidP="00747522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921A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DCDA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3CC4855F" w:rsidR="00555135" w:rsidRPr="000A7B2C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0A7B2C" w:rsidRPr="000A7B2C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7FCF15BA" w14:textId="6E9EA018" w:rsidR="007840B2" w:rsidRPr="00C07A43" w:rsidRDefault="007840B2" w:rsidP="00C4479B">
      <w:pPr>
        <w:pStyle w:val="Prrafodelista"/>
        <w:spacing w:after="0" w:line="240" w:lineRule="auto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C4479B">
        <w:rPr>
          <w:rFonts w:ascii="Arial" w:hAnsi="Arial" w:cs="Arial"/>
          <w:sz w:val="16"/>
          <w:szCs w:val="16"/>
          <w:lang w:val="es-PE"/>
        </w:rPr>
        <w:t xml:space="preserve"> /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75F91012" w:rsidR="001121B4" w:rsidRPr="007840B2" w:rsidRDefault="001121B4" w:rsidP="007840B2">
      <w:pPr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12196DAC" w14:textId="77777777" w:rsidR="00DC5C28" w:rsidRPr="00C07A43" w:rsidRDefault="00DC5C28" w:rsidP="00F27B18">
      <w:pPr>
        <w:ind w:left="-567" w:right="113" w:hanging="142"/>
        <w:jc w:val="both"/>
        <w:rPr>
          <w:rFonts w:ascii="Arial" w:hAnsi="Arial" w:cs="Arial"/>
          <w:sz w:val="18"/>
          <w:szCs w:val="18"/>
          <w:lang w:val="es-PE"/>
        </w:rPr>
      </w:pP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D5CCA" w14:textId="77777777" w:rsidR="00D14ACC" w:rsidRDefault="00D14ACC">
      <w:r>
        <w:separator/>
      </w:r>
    </w:p>
  </w:endnote>
  <w:endnote w:type="continuationSeparator" w:id="0">
    <w:p w14:paraId="4D06BE69" w14:textId="77777777" w:rsidR="00D14ACC" w:rsidRDefault="00D14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259A12E6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F36726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F36726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85C55" w14:textId="77777777" w:rsidR="00D14ACC" w:rsidRDefault="00D14ACC">
      <w:r>
        <w:separator/>
      </w:r>
    </w:p>
  </w:footnote>
  <w:footnote w:type="continuationSeparator" w:id="0">
    <w:p w14:paraId="77B4FC50" w14:textId="77777777" w:rsidR="00D14ACC" w:rsidRDefault="00D14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1C1EA094" w:rsidR="00387E16" w:rsidRPr="00A05E6D" w:rsidRDefault="00C4479B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158CB66B">
                <wp:simplePos x="0" y="0"/>
                <wp:positionH relativeFrom="column">
                  <wp:posOffset>-58420</wp:posOffset>
                </wp:positionH>
                <wp:positionV relativeFrom="paragraph">
                  <wp:posOffset>116205</wp:posOffset>
                </wp:positionV>
                <wp:extent cx="2286000" cy="537845"/>
                <wp:effectExtent l="0" t="0" r="0" b="0"/>
                <wp:wrapSquare wrapText="bothSides"/>
                <wp:docPr id="14" name="Imagen 14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1CCCAFD2" w:rsidR="00387E16" w:rsidRPr="00D40EA1" w:rsidRDefault="00C4479B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7B2C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13BC3"/>
    <w:rsid w:val="00330A7A"/>
    <w:rsid w:val="00336B6B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11A0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17FF7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8C6A9F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4292"/>
    <w:rsid w:val="00B576CB"/>
    <w:rsid w:val="00B7210E"/>
    <w:rsid w:val="00B77AA4"/>
    <w:rsid w:val="00B77C73"/>
    <w:rsid w:val="00B86BAF"/>
    <w:rsid w:val="00B94147"/>
    <w:rsid w:val="00BB1F5F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4479B"/>
    <w:rsid w:val="00C53B0F"/>
    <w:rsid w:val="00C60DE0"/>
    <w:rsid w:val="00C7611F"/>
    <w:rsid w:val="00C833B9"/>
    <w:rsid w:val="00C84457"/>
    <w:rsid w:val="00C86AAB"/>
    <w:rsid w:val="00CC2E16"/>
    <w:rsid w:val="00CC5710"/>
    <w:rsid w:val="00CD4395"/>
    <w:rsid w:val="00CD5139"/>
    <w:rsid w:val="00D05E9F"/>
    <w:rsid w:val="00D14ACC"/>
    <w:rsid w:val="00D20C5A"/>
    <w:rsid w:val="00D40EA1"/>
    <w:rsid w:val="00D72624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3672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EA883-FE32-402D-86CC-97630B7C4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1</TotalTime>
  <Pages>1</Pages>
  <Words>380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CAROL CARRANZA</cp:lastModifiedBy>
  <cp:revision>2</cp:revision>
  <cp:lastPrinted>2022-09-30T16:13:00Z</cp:lastPrinted>
  <dcterms:created xsi:type="dcterms:W3CDTF">2023-09-27T00:31:00Z</dcterms:created>
  <dcterms:modified xsi:type="dcterms:W3CDTF">2023-09-27T00:31:00Z</dcterms:modified>
</cp:coreProperties>
</file>