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</w:tbl>
    <w:p w14:paraId="5C565E52" w14:textId="6C880093" w:rsidR="00885D45" w:rsidRPr="00990071" w:rsidRDefault="00EC65E2" w:rsidP="00EC65E2">
      <w:pPr>
        <w:jc w:val="center"/>
        <w:rPr>
          <w:rFonts w:ascii="Arial" w:hAnsi="Arial" w:cs="Arial"/>
          <w:b/>
          <w:lang w:val="es-PE"/>
        </w:rPr>
      </w:pPr>
      <w:r w:rsidRPr="00EC65E2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eminario</w:t>
      </w:r>
      <w:r w:rsidR="009F0509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Economía </w:t>
      </w:r>
      <w:r w:rsidR="009F0509">
        <w:rPr>
          <w:rFonts w:ascii="Arial" w:hAnsi="Arial" w:cs="Arial"/>
          <w:b/>
        </w:rPr>
        <w:t>Circular: Camino a la circularidad. Encaminándonos hacia la Economía Circular (Base de la economía circular y políticas internacionales)</w:t>
      </w:r>
      <w:r>
        <w:rPr>
          <w:rFonts w:ascii="Arial" w:hAnsi="Arial" w:cs="Arial"/>
          <w:b/>
        </w:rPr>
        <w:t xml:space="preserve"> 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58F84273" w:rsidR="0025490B" w:rsidRPr="00C07A43" w:rsidRDefault="0025490B" w:rsidP="00EC65E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99007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23</w:t>
            </w:r>
            <w:r w:rsidR="00EC65E2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99007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octubre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0B4F30E9" w:rsidR="0025490B" w:rsidRPr="00990071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990071"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PE"/>
              </w:rPr>
              <w:t>CÓDIGO:</w:t>
            </w:r>
            <w:r w:rsidR="009F0509">
              <w:rPr>
                <w:rFonts w:ascii="Arial" w:hAnsi="Arial" w:cs="Arial"/>
                <w:sz w:val="18"/>
                <w:szCs w:val="22"/>
              </w:rPr>
              <w:t xml:space="preserve"> 0427230012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58903C96" w:rsidR="00977CFD" w:rsidRPr="00C07A43" w:rsidRDefault="00990071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60"/>
        <w:gridCol w:w="4110"/>
        <w:gridCol w:w="3686"/>
      </w:tblGrid>
      <w:tr w:rsidR="00990071" w:rsidRPr="006045C6" w14:paraId="57B44E92" w14:textId="77777777" w:rsidTr="002B7229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003314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990071" w:rsidRPr="006045C6" w14:paraId="05CD99F9" w14:textId="77777777" w:rsidTr="00990071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371BB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3026A8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47E4AD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1CC56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990071" w:rsidRPr="006045C6" w14:paraId="5D573E61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B98969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BE81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40EB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39FC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990071" w:rsidRPr="006045C6" w14:paraId="63E5DA5D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0F42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3E2CB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0898B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986D1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990071" w:rsidRPr="006045C6" w14:paraId="2F7C96B6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704D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18AE4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1E0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FAEA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990071" w:rsidRPr="006045C6" w14:paraId="25997047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E8D9F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BEDDF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4712" w14:textId="35E8A47D" w:rsidR="00990071" w:rsidRPr="00990071" w:rsidRDefault="00990071" w:rsidP="003B60B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Colegiado A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mbiental hábil:        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06D2E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990071" w:rsidRPr="006045C6" w14:paraId="6B45CDAA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5233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4E380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3BFE" w14:textId="0E8C4DB8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Ing. Hábil de otro capítulo / Cons.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S/.3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  <w:p w14:paraId="64287C44" w14:textId="7D19E2C9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2395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990071" w:rsidRPr="006045C6" w14:paraId="105AA7B9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EFD7F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D60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CC7F" w14:textId="0DB4EE8D" w:rsidR="00990071" w:rsidRPr="00990071" w:rsidRDefault="00990071" w:rsidP="009F0509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Ingeniero no hábil: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</w:t>
            </w:r>
            <w:r w:rsidR="003B60B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162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990071" w:rsidRPr="006045C6" w14:paraId="7B5533E9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122D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2B2F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EF21" w14:textId="28584E98" w:rsid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Estudiante pregrado: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                 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</w:p>
          <w:p w14:paraId="7A98F9FC" w14:textId="4C72E4E1" w:rsidR="00990071" w:rsidRPr="00990071" w:rsidRDefault="00990071" w:rsidP="00990071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Público en general:                     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</w:t>
            </w:r>
            <w:r w:rsidR="003B60B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S/.</w:t>
            </w:r>
            <w:r w:rsidR="009F0509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0.00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23B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990071" w:rsidRPr="006045C6" w14:paraId="0695CDE4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5601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4224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4DCE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B909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990071" w:rsidRPr="006045C6" w14:paraId="77068576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C0854AF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58189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734F2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E907" w14:textId="1788F1A1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990071" w:rsidRPr="006045C6" w14:paraId="27266111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EA7D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2A987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EA45E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7B99" w14:textId="59D05378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990071" w:rsidRPr="006045C6" w14:paraId="2A7E6AA8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666A3C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60D5" w14:textId="77777777" w:rsidR="00990071" w:rsidRPr="006045C6" w:rsidRDefault="00990071" w:rsidP="002B7229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0A1EC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ACB5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990071" w:rsidRPr="006045C6" w14:paraId="4DC84A62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E6CC6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FB52E" w14:textId="77777777" w:rsidR="00990071" w:rsidRPr="006045C6" w:rsidRDefault="00990071" w:rsidP="002B7229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689F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A3EB" w14:textId="6C83FBFC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218D4894" w:rsidR="00555135" w:rsidRPr="0099007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990071" w:rsidRPr="00990071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689672A8" w14:textId="77777777" w:rsidR="007840B2" w:rsidRPr="00990071" w:rsidRDefault="007840B2" w:rsidP="0051192B">
      <w:pPr>
        <w:pStyle w:val="Prrafodelista"/>
        <w:ind w:left="0" w:right="113"/>
        <w:jc w:val="both"/>
        <w:rPr>
          <w:rFonts w:ascii="Arial" w:hAnsi="Arial" w:cs="Arial"/>
          <w:sz w:val="8"/>
          <w:szCs w:val="16"/>
          <w:lang w:val="es-PE"/>
        </w:rPr>
      </w:pP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2B5F3C75" w14:textId="77777777" w:rsidR="00990071" w:rsidRDefault="007840B2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990071">
        <w:rPr>
          <w:rFonts w:ascii="Arial" w:hAnsi="Arial" w:cs="Arial"/>
          <w:sz w:val="16"/>
          <w:szCs w:val="16"/>
          <w:lang w:val="es-PE"/>
        </w:rPr>
        <w:t xml:space="preserve"> -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57A68C3F" w:rsidR="001121B4" w:rsidRPr="00990071" w:rsidRDefault="001121B4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474A8E66" w14:textId="1245AFE8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  <w:bookmarkStart w:id="0" w:name="_GoBack"/>
      <w:bookmarkEnd w:id="0"/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43B9E" w14:textId="77777777" w:rsidR="00F55A88" w:rsidRDefault="00F55A88">
      <w:r>
        <w:separator/>
      </w:r>
    </w:p>
  </w:endnote>
  <w:endnote w:type="continuationSeparator" w:id="0">
    <w:p w14:paraId="51B6FFF9" w14:textId="77777777" w:rsidR="00F55A88" w:rsidRDefault="00F55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2FD9BA93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A86BF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A86BF3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C7FE8" w14:textId="77777777" w:rsidR="00F55A88" w:rsidRDefault="00F55A88">
      <w:r>
        <w:separator/>
      </w:r>
    </w:p>
  </w:footnote>
  <w:footnote w:type="continuationSeparator" w:id="0">
    <w:p w14:paraId="5E13FC99" w14:textId="77777777" w:rsidR="00F55A88" w:rsidRDefault="00F55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54FF7D6" w:rsidR="00387E16" w:rsidRPr="00D40EA1" w:rsidRDefault="00990071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44D02"/>
    <w:rsid w:val="00352496"/>
    <w:rsid w:val="00357E83"/>
    <w:rsid w:val="00363788"/>
    <w:rsid w:val="00382E9D"/>
    <w:rsid w:val="00387E16"/>
    <w:rsid w:val="00392A0D"/>
    <w:rsid w:val="003A0F82"/>
    <w:rsid w:val="003B60B9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0071"/>
    <w:rsid w:val="00995F26"/>
    <w:rsid w:val="009C2F58"/>
    <w:rsid w:val="009F0509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86BF3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7504D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C65E2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55A8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B2FDF-D552-4D02-82DD-2D83D40B7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0</TotalTime>
  <Pages>1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Guiliana Huayamares Jara</cp:lastModifiedBy>
  <cp:revision>3</cp:revision>
  <cp:lastPrinted>2022-09-30T16:13:00Z</cp:lastPrinted>
  <dcterms:created xsi:type="dcterms:W3CDTF">2023-10-06T16:28:00Z</dcterms:created>
  <dcterms:modified xsi:type="dcterms:W3CDTF">2023-10-06T16:34:00Z</dcterms:modified>
</cp:coreProperties>
</file>