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</w:tbl>
    <w:p w14:paraId="5C565E52" w14:textId="718E6937" w:rsidR="00885D45" w:rsidRPr="00990071" w:rsidRDefault="00EC65E2" w:rsidP="00EC65E2">
      <w:pPr>
        <w:jc w:val="center"/>
        <w:rPr>
          <w:rFonts w:ascii="Arial" w:hAnsi="Arial" w:cs="Arial"/>
          <w:b/>
          <w:lang w:val="es-PE"/>
        </w:rPr>
      </w:pPr>
      <w:r w:rsidRPr="00EC65E2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eminario</w:t>
      </w:r>
      <w:r w:rsidR="009F0509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Economía </w:t>
      </w:r>
      <w:r w:rsidR="009F0509">
        <w:rPr>
          <w:rFonts w:ascii="Arial" w:hAnsi="Arial" w:cs="Arial"/>
          <w:b/>
        </w:rPr>
        <w:t xml:space="preserve">Circular: Camino a la circularidad. </w:t>
      </w:r>
      <w:r w:rsidR="00BC6D0B">
        <w:rPr>
          <w:rFonts w:ascii="Arial" w:hAnsi="Arial" w:cs="Arial"/>
          <w:b/>
        </w:rPr>
        <w:t xml:space="preserve">Retos y tendencias de la </w:t>
      </w:r>
      <w:r w:rsidR="009F0509">
        <w:rPr>
          <w:rFonts w:ascii="Arial" w:hAnsi="Arial" w:cs="Arial"/>
          <w:b/>
        </w:rPr>
        <w:t xml:space="preserve">Economía Circular </w:t>
      </w:r>
      <w:r w:rsidR="00BC6D0B">
        <w:rPr>
          <w:rFonts w:ascii="Arial" w:hAnsi="Arial" w:cs="Arial"/>
          <w:b/>
        </w:rPr>
        <w:t>en el sector público y privado</w:t>
      </w:r>
      <w:r>
        <w:rPr>
          <w:rFonts w:ascii="Arial" w:hAnsi="Arial" w:cs="Arial"/>
          <w:b/>
        </w:rPr>
        <w:t xml:space="preserve">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34FADD64" w:rsidR="0025490B" w:rsidRPr="00C07A43" w:rsidRDefault="0025490B" w:rsidP="00EC65E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BC6D0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24</w:t>
            </w:r>
            <w:r w:rsidR="00EC65E2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99007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octubre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37BC5630" w:rsidR="0025490B" w:rsidRPr="00990071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990071"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PE"/>
              </w:rPr>
              <w:t>CÓDIGO:</w:t>
            </w:r>
            <w:r w:rsidR="00BC6D0B">
              <w:rPr>
                <w:rFonts w:ascii="Arial" w:hAnsi="Arial" w:cs="Arial"/>
                <w:sz w:val="18"/>
                <w:szCs w:val="22"/>
              </w:rPr>
              <w:t xml:space="preserve"> 0427230013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58903C96" w:rsidR="00977CFD" w:rsidRPr="00C07A43" w:rsidRDefault="00990071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60"/>
        <w:gridCol w:w="4110"/>
        <w:gridCol w:w="3686"/>
      </w:tblGrid>
      <w:tr w:rsidR="00990071" w:rsidRPr="006045C6" w14:paraId="57B44E92" w14:textId="77777777" w:rsidTr="002B7229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003314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990071" w:rsidRPr="006045C6" w14:paraId="05CD99F9" w14:textId="77777777" w:rsidTr="00990071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371BB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3026A8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47E4AD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1CC56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990071" w:rsidRPr="006045C6" w14:paraId="5D573E61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B98969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BE81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40EB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39FC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990071" w:rsidRPr="006045C6" w14:paraId="63E5DA5D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0F42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3E2CB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0898B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986D1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990071" w:rsidRPr="006045C6" w14:paraId="2F7C96B6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704D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18AE4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1E0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FAEA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990071" w:rsidRPr="006045C6" w14:paraId="25997047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E8D9F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BEDDF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4712" w14:textId="35E8A47D" w:rsidR="00990071" w:rsidRPr="00990071" w:rsidRDefault="00990071" w:rsidP="003B60B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Colegiado A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mbiental hábil:        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06D2E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990071" w:rsidRPr="006045C6" w14:paraId="6B45CDAA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5233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4E380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3BFE" w14:textId="0E8C4DB8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Ing. Hábil de otro capítulo / Cons.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  <w:p w14:paraId="64287C44" w14:textId="7D19E2C9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2395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990071" w:rsidRPr="006045C6" w14:paraId="105AA7B9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EFD7F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D60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CC7F" w14:textId="0DB4EE8D" w:rsidR="00990071" w:rsidRPr="00990071" w:rsidRDefault="00990071" w:rsidP="009F050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Ingeniero no hábil: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162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990071" w:rsidRPr="006045C6" w14:paraId="7B5533E9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122D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2B2F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EF21" w14:textId="28584E98" w:rsid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Estudiante pregrado: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                 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</w:p>
          <w:p w14:paraId="7A98F9FC" w14:textId="4C72E4E1" w:rsidR="00990071" w:rsidRPr="00990071" w:rsidRDefault="00990071" w:rsidP="00990071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Público en general: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23B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990071" w:rsidRPr="006045C6" w14:paraId="0695CDE4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5601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4224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4DCE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B909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990071" w:rsidRPr="006045C6" w14:paraId="77068576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C0854AF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58189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734F2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E907" w14:textId="1788F1A1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990071" w:rsidRPr="006045C6" w14:paraId="27266111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EA7D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2A987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EA45E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7B99" w14:textId="59D05378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990071" w:rsidRPr="006045C6" w14:paraId="2A7E6AA8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666A3C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60D5" w14:textId="77777777" w:rsidR="00990071" w:rsidRPr="006045C6" w:rsidRDefault="00990071" w:rsidP="002B7229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0A1EC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ACB5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990071" w:rsidRPr="006045C6" w14:paraId="4DC84A62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E6CC6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FB52E" w14:textId="77777777" w:rsidR="00990071" w:rsidRPr="006045C6" w:rsidRDefault="00990071" w:rsidP="002B7229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689F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A3EB" w14:textId="6C83FBFC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218D4894" w:rsidR="00555135" w:rsidRPr="0099007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990071" w:rsidRPr="00990071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689672A8" w14:textId="77777777" w:rsidR="007840B2" w:rsidRPr="00990071" w:rsidRDefault="007840B2" w:rsidP="0051192B">
      <w:pPr>
        <w:pStyle w:val="Prrafodelista"/>
        <w:ind w:left="0" w:right="113"/>
        <w:jc w:val="both"/>
        <w:rPr>
          <w:rFonts w:ascii="Arial" w:hAnsi="Arial" w:cs="Arial"/>
          <w:sz w:val="8"/>
          <w:szCs w:val="16"/>
          <w:lang w:val="es-PE"/>
        </w:rPr>
      </w:pP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2B5F3C75" w14:textId="77777777" w:rsidR="00990071" w:rsidRDefault="007840B2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990071">
        <w:rPr>
          <w:rFonts w:ascii="Arial" w:hAnsi="Arial" w:cs="Arial"/>
          <w:sz w:val="16"/>
          <w:szCs w:val="16"/>
          <w:lang w:val="es-PE"/>
        </w:rPr>
        <w:t xml:space="preserve"> -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57A68C3F" w:rsidR="001121B4" w:rsidRPr="00990071" w:rsidRDefault="001121B4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3193543B" w14:textId="77777777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  <w:bookmarkStart w:id="0" w:name="_GoBack"/>
      <w:bookmarkEnd w:id="0"/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923D7" w14:textId="77777777" w:rsidR="00FC3B8D" w:rsidRDefault="00FC3B8D">
      <w:r>
        <w:separator/>
      </w:r>
    </w:p>
  </w:endnote>
  <w:endnote w:type="continuationSeparator" w:id="0">
    <w:p w14:paraId="7395FBA9" w14:textId="77777777" w:rsidR="00FC3B8D" w:rsidRDefault="00FC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6ACA1C54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D2BEE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D2BEE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3C69C" w14:textId="77777777" w:rsidR="00FC3B8D" w:rsidRDefault="00FC3B8D">
      <w:r>
        <w:separator/>
      </w:r>
    </w:p>
  </w:footnote>
  <w:footnote w:type="continuationSeparator" w:id="0">
    <w:p w14:paraId="229A77A5" w14:textId="77777777" w:rsidR="00FC3B8D" w:rsidRDefault="00FC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54FF7D6" w:rsidR="00387E16" w:rsidRPr="00D40EA1" w:rsidRDefault="00990071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536D"/>
    <w:rsid w:val="00357E83"/>
    <w:rsid w:val="00363788"/>
    <w:rsid w:val="00382E9D"/>
    <w:rsid w:val="00387E16"/>
    <w:rsid w:val="00392A0D"/>
    <w:rsid w:val="003A0F82"/>
    <w:rsid w:val="003B60B9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0071"/>
    <w:rsid w:val="00995F26"/>
    <w:rsid w:val="009C2F58"/>
    <w:rsid w:val="009D2BEE"/>
    <w:rsid w:val="009F0509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C6D0B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7504D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C65E2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3B8D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62A86-AE98-4171-ABB0-B1ED103D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0</TotalTime>
  <Pages>1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Guiliana Huayamares Jara</cp:lastModifiedBy>
  <cp:revision>3</cp:revision>
  <cp:lastPrinted>2022-09-30T16:13:00Z</cp:lastPrinted>
  <dcterms:created xsi:type="dcterms:W3CDTF">2023-10-06T16:32:00Z</dcterms:created>
  <dcterms:modified xsi:type="dcterms:W3CDTF">2023-10-06T16:34:00Z</dcterms:modified>
</cp:coreProperties>
</file>