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C7611F" w14:paraId="0D43EFAD" w14:textId="77777777" w:rsidTr="00E5764D">
        <w:trPr>
          <w:trHeight w:val="230"/>
        </w:trPr>
        <w:tc>
          <w:tcPr>
            <w:tcW w:w="10509" w:type="dxa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</w:tbl>
    <w:p w14:paraId="5C565E52" w14:textId="161B0BF3" w:rsidR="00885D45" w:rsidRPr="00990071" w:rsidRDefault="00990071" w:rsidP="00F27B18">
      <w:pPr>
        <w:jc w:val="center"/>
        <w:rPr>
          <w:rFonts w:ascii="Arial" w:hAnsi="Arial" w:cs="Arial"/>
          <w:b/>
          <w:lang w:val="es-PE"/>
        </w:rPr>
      </w:pPr>
      <w:r w:rsidRPr="00990071">
        <w:rPr>
          <w:rFonts w:ascii="Arial" w:hAnsi="Arial" w:cs="Arial"/>
          <w:b/>
        </w:rPr>
        <w:t>SEMININARIO</w:t>
      </w:r>
      <w:r>
        <w:rPr>
          <w:rFonts w:ascii="Arial" w:hAnsi="Arial" w:cs="Arial"/>
          <w:b/>
        </w:rPr>
        <w:t>: “</w:t>
      </w:r>
      <w:r w:rsidRPr="00990071">
        <w:rPr>
          <w:rFonts w:ascii="Arial" w:hAnsi="Arial" w:cs="Arial"/>
          <w:b/>
        </w:rPr>
        <w:t>ECONOMIA CIRCULAR CAMINO A LA SOSTENIBILIDAD</w:t>
      </w:r>
      <w:r w:rsidR="00E43DB5" w:rsidRPr="00990071">
        <w:rPr>
          <w:rFonts w:ascii="Arial" w:hAnsi="Arial" w:cs="Arial"/>
          <w:b/>
          <w:sz w:val="18"/>
          <w:szCs w:val="18"/>
          <w:lang w:val="es-PE" w:eastAsia="es-PE"/>
        </w:rPr>
        <w:t>”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E5764D">
        <w:trPr>
          <w:trHeight w:hRule="exact" w:val="194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4D5F54A1" w:rsidR="0025490B" w:rsidRPr="00C07A43" w:rsidRDefault="0025490B" w:rsidP="00885D45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990071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23, 24, 25 de octubre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6A1E1364" w:rsidR="0025490B" w:rsidRPr="00990071" w:rsidRDefault="0025490B" w:rsidP="00885D4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s-PE"/>
              </w:rPr>
            </w:pPr>
            <w:r w:rsidRPr="00990071">
              <w:rPr>
                <w:rFonts w:ascii="Arial" w:hAnsi="Arial" w:cs="Arial"/>
                <w:b/>
                <w:bCs/>
                <w:color w:val="000000"/>
                <w:sz w:val="18"/>
                <w:szCs w:val="22"/>
                <w:lang w:val="es-PE"/>
              </w:rPr>
              <w:t>CÓDIGO:</w:t>
            </w:r>
            <w:r w:rsidR="00990071" w:rsidRPr="00990071">
              <w:rPr>
                <w:rFonts w:ascii="Arial" w:hAnsi="Arial" w:cs="Arial"/>
                <w:sz w:val="18"/>
                <w:szCs w:val="22"/>
              </w:rPr>
              <w:t xml:space="preserve"> </w:t>
            </w:r>
            <w:r w:rsidR="00990071" w:rsidRPr="00990071">
              <w:rPr>
                <w:rFonts w:ascii="Arial" w:hAnsi="Arial" w:cs="Arial"/>
                <w:sz w:val="18"/>
                <w:szCs w:val="22"/>
              </w:rPr>
              <w:t>0427230011</w:t>
            </w: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C7611F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05753A"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4A9E0AAB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703CA7AB" w14:textId="77777777"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C7611F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58903C96" w:rsidR="00977CFD" w:rsidRPr="00C07A43" w:rsidRDefault="00990071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560"/>
        <w:gridCol w:w="4110"/>
        <w:gridCol w:w="3686"/>
      </w:tblGrid>
      <w:tr w:rsidR="00990071" w:rsidRPr="006045C6" w14:paraId="57B44E92" w14:textId="77777777" w:rsidTr="002B7229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9003314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EN CASO DE REALIZAR EL PAGO POR DEPÓSITO O TRANSFERENCIA </w:t>
            </w:r>
          </w:p>
        </w:tc>
      </w:tr>
      <w:tr w:rsidR="00990071" w:rsidRPr="006045C6" w14:paraId="05CD99F9" w14:textId="77777777" w:rsidTr="00990071">
        <w:trPr>
          <w:trHeight w:val="46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B371BBE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3026A8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MONTO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47E4AD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INVERSIÓN                                                                             (Tarifas incluyen</w:t>
            </w:r>
            <w:bookmarkStart w:id="0" w:name="_GoBack"/>
            <w:bookmarkEnd w:id="0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 IGV)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1CC565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FORMA DE PAGO</w:t>
            </w:r>
          </w:p>
        </w:tc>
      </w:tr>
      <w:tr w:rsidR="00990071" w:rsidRPr="006045C6" w14:paraId="5D573E61" w14:textId="77777777" w:rsidTr="00990071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3B98969C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BANCO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6BE81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740EB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239FC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Banca móvil BCP</w:t>
            </w:r>
          </w:p>
        </w:tc>
      </w:tr>
      <w:tr w:rsidR="00990071" w:rsidRPr="006045C6" w14:paraId="63E5DA5D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0F42A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A3E2CB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0898B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986D1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Pago de Servicios </w:t>
            </w:r>
          </w:p>
        </w:tc>
      </w:tr>
      <w:tr w:rsidR="00990071" w:rsidRPr="006045C6" w14:paraId="2F7C96B6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F704D8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818AE4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A1E0D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FAEAA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</w:t>
            </w:r>
          </w:p>
        </w:tc>
      </w:tr>
      <w:tr w:rsidR="00990071" w:rsidRPr="006045C6" w14:paraId="25997047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AE8D9F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7BEDDF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614712" w14:textId="07A142F8" w:rsidR="00990071" w:rsidRPr="00990071" w:rsidRDefault="00990071" w:rsidP="00990071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Colegiado </w:t>
            </w: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Ambiental</w:t>
            </w: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hábil:            S/. 50.00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06D2E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Cursos </w:t>
            </w:r>
          </w:p>
        </w:tc>
      </w:tr>
      <w:tr w:rsidR="00990071" w:rsidRPr="006045C6" w14:paraId="6B45CDAA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752338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D4E380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E3BFE" w14:textId="77777777" w:rsidR="00990071" w:rsidRPr="00990071" w:rsidRDefault="00990071" w:rsidP="00990071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Ing. Hábil de otro</w:t>
            </w: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capítulo</w:t>
            </w: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/ Cons. S/</w:t>
            </w: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. 50.00</w:t>
            </w:r>
          </w:p>
          <w:p w14:paraId="64287C44" w14:textId="7D19E2C9" w:rsidR="00990071" w:rsidRPr="00990071" w:rsidRDefault="00990071" w:rsidP="00990071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42395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Seleccionar Servicio: CDL – Ambientales</w:t>
            </w:r>
          </w:p>
        </w:tc>
      </w:tr>
      <w:tr w:rsidR="00990071" w:rsidRPr="006045C6" w14:paraId="105AA7B9" w14:textId="77777777" w:rsidTr="00990071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6FEFD7FC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N° DE OPERACIÓN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DD60E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9CC7F" w14:textId="4172A190" w:rsidR="00990071" w:rsidRPr="00990071" w:rsidRDefault="00990071" w:rsidP="00990071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Ingeniero no hábil: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 xml:space="preserve">                        </w:t>
            </w:r>
            <w:r w:rsidRPr="00990071"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S/. 50.00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7162D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Indicar: Código CIP </w:t>
            </w:r>
            <w:proofErr w:type="spellStart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ó</w:t>
            </w:r>
            <w:proofErr w:type="spellEnd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DNI</w:t>
            </w:r>
          </w:p>
        </w:tc>
      </w:tr>
      <w:tr w:rsidR="00990071" w:rsidRPr="006045C6" w14:paraId="7B5533E9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E122DA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02B2FA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99EF21" w14:textId="77777777" w:rsidR="00990071" w:rsidRDefault="00990071" w:rsidP="00990071">
            <w:pPr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</w:pPr>
            <w:r w:rsidRPr="00990071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Estudiante pregrado:</w:t>
            </w:r>
            <w:r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                    </w:t>
            </w:r>
            <w:r w:rsidRPr="00990071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 xml:space="preserve"> S/. 50.00</w:t>
            </w:r>
          </w:p>
          <w:p w14:paraId="7A98F9FC" w14:textId="3CEB3C88" w:rsidR="00990071" w:rsidRPr="00990071" w:rsidRDefault="00990071" w:rsidP="00990071">
            <w:pPr>
              <w:rPr>
                <w:rFonts w:ascii="Arial" w:hAnsi="Arial" w:cs="Arial"/>
                <w:color w:val="000000"/>
                <w:sz w:val="22"/>
                <w:szCs w:val="22"/>
                <w:lang w:val="es-PE" w:eastAsia="es-PE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Público en general:                        S/. 50.00</w:t>
            </w:r>
            <w:r w:rsidRPr="00990071">
              <w:rPr>
                <w:rFonts w:ascii="Arial" w:hAnsi="Arial" w:cs="Arial"/>
                <w:color w:val="000000"/>
                <w:sz w:val="18"/>
                <w:szCs w:val="22"/>
                <w:lang w:val="es-PE" w:eastAsia="es-P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B23B1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Cuenta Capítulo de Ingeniería Ambiental</w:t>
            </w:r>
          </w:p>
        </w:tc>
      </w:tr>
      <w:tr w:rsidR="00990071" w:rsidRPr="006045C6" w14:paraId="0695CDE4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B56018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34224D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14DCE8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B9091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Banco de Crédito del Perú</w:t>
            </w:r>
          </w:p>
        </w:tc>
      </w:tr>
      <w:tr w:rsidR="00990071" w:rsidRPr="006045C6" w14:paraId="77068576" w14:textId="77777777" w:rsidTr="00990071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3C0854AF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FECHA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58189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6734F2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6E907" w14:textId="1788F1A1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Cuenta en soles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: 191-9283311-0-16</w:t>
            </w:r>
          </w:p>
        </w:tc>
      </w:tr>
      <w:tr w:rsidR="00990071" w:rsidRPr="006045C6" w14:paraId="27266111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3AEA7D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42A987" w14:textId="77777777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6EA45E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47B99" w14:textId="59D05378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CCI: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00219100928331101653</w:t>
            </w:r>
          </w:p>
        </w:tc>
      </w:tr>
      <w:tr w:rsidR="00990071" w:rsidRPr="006045C6" w14:paraId="2A7E6AA8" w14:textId="77777777" w:rsidTr="00990071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0666A3C5" w14:textId="77777777" w:rsidR="00990071" w:rsidRPr="006045C6" w:rsidRDefault="00990071" w:rsidP="002B722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IMPORTE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560D5" w14:textId="77777777" w:rsidR="00990071" w:rsidRPr="006045C6" w:rsidRDefault="00990071" w:rsidP="002B7229">
            <w:pPr>
              <w:jc w:val="center"/>
              <w:rPr>
                <w:color w:val="000000"/>
                <w:lang w:val="es-PE" w:eastAsia="es-PE"/>
              </w:rPr>
            </w:pPr>
            <w:r w:rsidRPr="006045C6">
              <w:rPr>
                <w:color w:val="000000"/>
                <w:lang w:val="es-PE" w:eastAsia="es-PE"/>
              </w:rPr>
              <w:t> </w:t>
            </w: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80A1EC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0ACB5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Agente BCP</w:t>
            </w:r>
          </w:p>
        </w:tc>
      </w:tr>
      <w:tr w:rsidR="00990071" w:rsidRPr="006045C6" w14:paraId="4DC84A62" w14:textId="77777777" w:rsidTr="00990071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CE6CC6" w14:textId="77777777" w:rsidR="00990071" w:rsidRPr="006045C6" w:rsidRDefault="00990071" w:rsidP="002B722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2FB52E" w14:textId="77777777" w:rsidR="00990071" w:rsidRPr="006045C6" w:rsidRDefault="00990071" w:rsidP="002B7229">
            <w:pPr>
              <w:rPr>
                <w:color w:val="000000"/>
                <w:lang w:val="es-PE" w:eastAsia="es-PE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689F8" w14:textId="77777777" w:rsidR="00990071" w:rsidRPr="006045C6" w:rsidRDefault="00990071" w:rsidP="002B7229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7A3EB" w14:textId="6C83FBFC" w:rsidR="00990071" w:rsidRPr="006045C6" w:rsidRDefault="00990071" w:rsidP="002B7229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CDL-Ambiental - N° 23351</w:t>
            </w: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C7611F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77777777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6C82A7EA" w14:textId="77777777" w:rsidR="00744F24" w:rsidRPr="00C07A43" w:rsidRDefault="00744F24" w:rsidP="00F27B18">
      <w:pPr>
        <w:ind w:left="-567" w:right="113" w:hanging="142"/>
        <w:jc w:val="both"/>
        <w:rPr>
          <w:rFonts w:ascii="Arial" w:hAnsi="Arial" w:cs="Arial"/>
          <w:b/>
          <w:sz w:val="16"/>
          <w:szCs w:val="16"/>
          <w:u w:val="single"/>
          <w:lang w:val="es-PE"/>
        </w:rPr>
      </w:pPr>
    </w:p>
    <w:p w14:paraId="162745B2" w14:textId="106CFF85" w:rsidR="00382E9D" w:rsidRDefault="000455BA" w:rsidP="00F27B18">
      <w:pPr>
        <w:ind w:left="-567" w:right="113" w:hanging="142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C07A43" w:rsidRDefault="00E5764D" w:rsidP="007675B1">
      <w:pPr>
        <w:ind w:left="-709" w:right="113" w:hanging="142"/>
        <w:jc w:val="both"/>
        <w:rPr>
          <w:rFonts w:ascii="Arial" w:hAnsi="Arial" w:cs="Arial"/>
          <w:b/>
          <w:lang w:val="es-PE"/>
        </w:rPr>
      </w:pPr>
    </w:p>
    <w:p w14:paraId="71EE79E4" w14:textId="218D4894" w:rsidR="00555135" w:rsidRPr="00990071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yellow"/>
          <w:lang w:val="es-PE"/>
        </w:rPr>
      </w:pPr>
      <w:r w:rsidRPr="00990071">
        <w:rPr>
          <w:rFonts w:ascii="Arial" w:hAnsi="Arial" w:cs="Arial"/>
          <w:sz w:val="16"/>
          <w:szCs w:val="16"/>
          <w:highlight w:val="yellow"/>
          <w:lang w:val="es-PE"/>
        </w:rPr>
        <w:t>En caso de realizar el pago por medios bancarios, devolver la ficha con sus datos adjuntando la constancia de pago a la Unida</w:t>
      </w:r>
      <w:r w:rsidR="00990071" w:rsidRPr="00990071">
        <w:rPr>
          <w:rFonts w:ascii="Arial" w:hAnsi="Arial" w:cs="Arial"/>
          <w:sz w:val="16"/>
          <w:szCs w:val="16"/>
          <w:highlight w:val="yellow"/>
          <w:lang w:val="es-PE"/>
        </w:rPr>
        <w:t>d Organizadora o al correo ambiental.eventos</w:t>
      </w:r>
      <w:r w:rsidRPr="00990071">
        <w:rPr>
          <w:rFonts w:ascii="Arial" w:hAnsi="Arial" w:cs="Arial"/>
          <w:sz w:val="16"/>
          <w:szCs w:val="16"/>
          <w:highlight w:val="yellow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capacitaciones o eventos de Ingreso Libre, el pago para la emisión del certificado se aceptará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la capacitación o evento.</w:t>
      </w:r>
    </w:p>
    <w:p w14:paraId="408EC265" w14:textId="510B5EAB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verificará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(Curso)</w:t>
      </w:r>
    </w:p>
    <w:p w14:paraId="76C8D828" w14:textId="33A3C156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Unidad Administrativa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689672A8" w14:textId="77777777" w:rsidR="007840B2" w:rsidRPr="00990071" w:rsidRDefault="007840B2" w:rsidP="0051192B">
      <w:pPr>
        <w:pStyle w:val="Prrafodelista"/>
        <w:ind w:left="0" w:right="113"/>
        <w:jc w:val="both"/>
        <w:rPr>
          <w:rFonts w:ascii="Arial" w:hAnsi="Arial" w:cs="Arial"/>
          <w:sz w:val="8"/>
          <w:szCs w:val="16"/>
          <w:lang w:val="es-PE"/>
        </w:rPr>
      </w:pPr>
    </w:p>
    <w:p w14:paraId="3272EC3C" w14:textId="12E709DF" w:rsidR="0051192B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51192B">
        <w:rPr>
          <w:rFonts w:ascii="Arial" w:hAnsi="Arial" w:cs="Arial"/>
          <w:sz w:val="16"/>
          <w:szCs w:val="16"/>
          <w:lang w:val="es-PE"/>
        </w:rPr>
        <w:t xml:space="preserve">La información que proporcione cuando se registre se compartirá con el propietario de cuenta y el anfitrión y pueden usarla y compartirla </w:t>
      </w:r>
      <w:r>
        <w:rPr>
          <w:rFonts w:ascii="Arial" w:hAnsi="Arial" w:cs="Arial"/>
          <w:sz w:val="16"/>
          <w:szCs w:val="16"/>
          <w:lang w:val="es-PE"/>
        </w:rPr>
        <w:t>según</w:t>
      </w:r>
      <w:r w:rsidRPr="0051192B">
        <w:rPr>
          <w:rFonts w:ascii="Arial" w:hAnsi="Arial" w:cs="Arial"/>
          <w:sz w:val="16"/>
          <w:szCs w:val="16"/>
          <w:lang w:val="es-PE"/>
        </w:rPr>
        <w:t xml:space="preserve"> su Términos y Política de privacidad.</w:t>
      </w:r>
    </w:p>
    <w:p w14:paraId="2B5F3C75" w14:textId="77777777" w:rsidR="00990071" w:rsidRDefault="007840B2" w:rsidP="00990071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 xml:space="preserve">Enlace a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del Sistema Integrado</w:t>
      </w:r>
      <w:r w:rsidR="00990071">
        <w:rPr>
          <w:rFonts w:ascii="Arial" w:hAnsi="Arial" w:cs="Arial"/>
          <w:sz w:val="16"/>
          <w:szCs w:val="16"/>
          <w:lang w:val="es-PE"/>
        </w:rPr>
        <w:t xml:space="preserve"> - </w:t>
      </w:r>
      <w:r>
        <w:rPr>
          <w:rFonts w:ascii="Arial" w:hAnsi="Arial" w:cs="Arial"/>
          <w:sz w:val="16"/>
          <w:szCs w:val="16"/>
          <w:lang w:val="es-PE"/>
        </w:rPr>
        <w:t xml:space="preserve">Enlace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Privacidad de la información</w:t>
      </w:r>
    </w:p>
    <w:p w14:paraId="0BCFC85D" w14:textId="57A68C3F" w:rsidR="001121B4" w:rsidRPr="00990071" w:rsidRDefault="001121B4" w:rsidP="00990071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7840B2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p w14:paraId="3193543B" w14:textId="77777777" w:rsidR="00744F24" w:rsidRPr="00C07A43" w:rsidRDefault="00744F24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p w14:paraId="474A8E66" w14:textId="1245AFE8" w:rsidR="00977CFD" w:rsidRPr="00C07A43" w:rsidRDefault="00977CFD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p w14:paraId="167A0A63" w14:textId="77777777" w:rsidR="00977CFD" w:rsidRPr="00C07A43" w:rsidRDefault="00977CFD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C7611F" w14:paraId="79511E06" w14:textId="77777777" w:rsidTr="007D6842">
        <w:tc>
          <w:tcPr>
            <w:tcW w:w="4158" w:type="dxa"/>
            <w:shd w:val="clear" w:color="auto" w:fill="auto"/>
          </w:tcPr>
          <w:p w14:paraId="5FFC76C1" w14:textId="77777777" w:rsidR="000056BC" w:rsidRPr="00C07A43" w:rsidRDefault="000056BC" w:rsidP="00995F26">
            <w:pPr>
              <w:jc w:val="center"/>
              <w:rPr>
                <w:rFonts w:ascii="Arial" w:hAnsi="Arial" w:cs="Arial"/>
                <w:b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sz w:val="22"/>
                <w:lang w:val="es-PE"/>
              </w:rPr>
              <w:t>Participante</w:t>
            </w:r>
          </w:p>
          <w:p w14:paraId="5EC46AD2" w14:textId="77777777" w:rsidR="000056BC" w:rsidRPr="00C07A43" w:rsidRDefault="007D6842" w:rsidP="007D6842">
            <w:pPr>
              <w:jc w:val="center"/>
              <w:rPr>
                <w:rFonts w:ascii="Arial" w:hAnsi="Arial" w:cs="Arial"/>
                <w:sz w:val="18"/>
                <w:lang w:val="es-PE"/>
              </w:rPr>
            </w:pPr>
            <w:r w:rsidRPr="00C07A43">
              <w:rPr>
                <w:rFonts w:ascii="Arial" w:hAnsi="Arial" w:cs="Arial"/>
                <w:sz w:val="18"/>
                <w:lang w:val="es-PE"/>
              </w:rPr>
              <w:t>(Firma de Conformidad)</w:t>
            </w:r>
          </w:p>
          <w:p w14:paraId="7364B3C2" w14:textId="11584934" w:rsidR="00387E16" w:rsidRPr="001121B4" w:rsidRDefault="00387E16" w:rsidP="007D6842">
            <w:pPr>
              <w:jc w:val="center"/>
              <w:rPr>
                <w:rFonts w:ascii="Arial" w:hAnsi="Arial" w:cs="Arial"/>
                <w:b/>
                <w:bCs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sz w:val="22"/>
                <w:lang w:val="es-PE"/>
              </w:rPr>
              <w:t>OPCIONAL</w:t>
            </w:r>
          </w:p>
        </w:tc>
      </w:tr>
    </w:tbl>
    <w:p w14:paraId="37F9B275" w14:textId="77777777" w:rsidR="000056BC" w:rsidRPr="001121B4" w:rsidRDefault="000056BC" w:rsidP="00F2286F">
      <w:pPr>
        <w:ind w:right="-624"/>
        <w:jc w:val="both"/>
        <w:rPr>
          <w:rFonts w:ascii="Arial" w:hAnsi="Arial" w:cs="Arial"/>
          <w:b/>
          <w:lang w:val="es-PE"/>
        </w:rPr>
      </w:pPr>
    </w:p>
    <w:sectPr w:rsidR="000056BC" w:rsidRPr="001121B4" w:rsidSect="00E5764D">
      <w:headerReference w:type="even" r:id="rId8"/>
      <w:headerReference w:type="default" r:id="rId9"/>
      <w:footerReference w:type="default" r:id="rId10"/>
      <w:pgSz w:w="11907" w:h="16840" w:code="9"/>
      <w:pgMar w:top="1660" w:right="708" w:bottom="0" w:left="1304" w:header="5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BF613" w14:textId="77777777" w:rsidR="00D7504D" w:rsidRDefault="00D7504D">
      <w:r>
        <w:separator/>
      </w:r>
    </w:p>
  </w:endnote>
  <w:endnote w:type="continuationSeparator" w:id="0">
    <w:p w14:paraId="7AE02824" w14:textId="77777777" w:rsidR="00D7504D" w:rsidRDefault="00D75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53E72D49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990071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990071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56FB8" w14:textId="77777777" w:rsidR="00D7504D" w:rsidRDefault="00D7504D">
      <w:r>
        <w:separator/>
      </w:r>
    </w:p>
  </w:footnote>
  <w:footnote w:type="continuationSeparator" w:id="0">
    <w:p w14:paraId="3CEEEBA9" w14:textId="77777777" w:rsidR="00D7504D" w:rsidRDefault="00D75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6C683C76" w:rsidR="00387E16" w:rsidRPr="00A05E6D" w:rsidRDefault="00387E16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  <w:r w:rsidR="0046090A">
            <w:rPr>
              <w:rFonts w:ascii="Arial" w:hAnsi="Arial" w:cs="Arial"/>
              <w:b/>
              <w:noProof/>
              <w:szCs w:val="18"/>
              <w:lang w:val="es-PE" w:eastAsia="es-PE"/>
            </w:rPr>
            <w:drawing>
              <wp:anchor distT="0" distB="0" distL="114300" distR="114300" simplePos="0" relativeHeight="251659264" behindDoc="1" locked="0" layoutInCell="1" allowOverlap="1" wp14:anchorId="0AFE949C" wp14:editId="1880D5EE">
                <wp:simplePos x="0" y="0"/>
                <wp:positionH relativeFrom="column">
                  <wp:posOffset>-62230</wp:posOffset>
                </wp:positionH>
                <wp:positionV relativeFrom="paragraph">
                  <wp:posOffset>158115</wp:posOffset>
                </wp:positionV>
                <wp:extent cx="2680335" cy="631190"/>
                <wp:effectExtent l="0" t="0" r="5715" b="0"/>
                <wp:wrapSquare wrapText="bothSides"/>
                <wp:docPr id="9" name="Imagen 9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80335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5806919E" w14:textId="77777777" w:rsidR="00CC2E16" w:rsidRPr="00A05E6D" w:rsidRDefault="00CC2E16" w:rsidP="00387E16">
          <w:pPr>
            <w:jc w:val="right"/>
            <w:rPr>
              <w:rFonts w:ascii="Calibri" w:hAnsi="Calibri"/>
              <w:lang w:val="es-ES"/>
            </w:rPr>
          </w:pPr>
        </w:p>
        <w:p w14:paraId="5EA92EBA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554FF7D6" w:rsidR="00387E16" w:rsidRPr="00D40EA1" w:rsidRDefault="00990071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INGENIERIA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81EEB"/>
    <w:rsid w:val="00195232"/>
    <w:rsid w:val="001977A5"/>
    <w:rsid w:val="001C171B"/>
    <w:rsid w:val="001F093B"/>
    <w:rsid w:val="001F372E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30A7A"/>
    <w:rsid w:val="00352496"/>
    <w:rsid w:val="00357E83"/>
    <w:rsid w:val="00363788"/>
    <w:rsid w:val="00382E9D"/>
    <w:rsid w:val="00387E16"/>
    <w:rsid w:val="00392A0D"/>
    <w:rsid w:val="003A0F82"/>
    <w:rsid w:val="003B6A47"/>
    <w:rsid w:val="003D50F6"/>
    <w:rsid w:val="003D5C99"/>
    <w:rsid w:val="003E0E46"/>
    <w:rsid w:val="00416B8C"/>
    <w:rsid w:val="004265B0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45E9"/>
    <w:rsid w:val="00734F0B"/>
    <w:rsid w:val="007352BB"/>
    <w:rsid w:val="00744F24"/>
    <w:rsid w:val="00747BD8"/>
    <w:rsid w:val="007675B1"/>
    <w:rsid w:val="00770804"/>
    <w:rsid w:val="00776B0A"/>
    <w:rsid w:val="007840B2"/>
    <w:rsid w:val="007D0FD7"/>
    <w:rsid w:val="007D5C1E"/>
    <w:rsid w:val="007D6842"/>
    <w:rsid w:val="007F0E61"/>
    <w:rsid w:val="00807C46"/>
    <w:rsid w:val="00807DC7"/>
    <w:rsid w:val="00812C58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69E2"/>
    <w:rsid w:val="008A354D"/>
    <w:rsid w:val="0095668E"/>
    <w:rsid w:val="00974960"/>
    <w:rsid w:val="00977CFD"/>
    <w:rsid w:val="00980A7C"/>
    <w:rsid w:val="00985A94"/>
    <w:rsid w:val="0098773D"/>
    <w:rsid w:val="00990071"/>
    <w:rsid w:val="00995F26"/>
    <w:rsid w:val="009C2F58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76CB"/>
    <w:rsid w:val="00B7210E"/>
    <w:rsid w:val="00B77AA4"/>
    <w:rsid w:val="00B77C73"/>
    <w:rsid w:val="00B94147"/>
    <w:rsid w:val="00BB2B84"/>
    <w:rsid w:val="00BB60E1"/>
    <w:rsid w:val="00BB746C"/>
    <w:rsid w:val="00BC0661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53B0F"/>
    <w:rsid w:val="00C7611F"/>
    <w:rsid w:val="00C833B9"/>
    <w:rsid w:val="00C84457"/>
    <w:rsid w:val="00C86AAB"/>
    <w:rsid w:val="00CC2E16"/>
    <w:rsid w:val="00CD4395"/>
    <w:rsid w:val="00CD5139"/>
    <w:rsid w:val="00D05E9F"/>
    <w:rsid w:val="00D20C5A"/>
    <w:rsid w:val="00D40EA1"/>
    <w:rsid w:val="00D7504D"/>
    <w:rsid w:val="00DA421E"/>
    <w:rsid w:val="00DC5C28"/>
    <w:rsid w:val="00DD076A"/>
    <w:rsid w:val="00DD2EC1"/>
    <w:rsid w:val="00DD780A"/>
    <w:rsid w:val="00DE0EBC"/>
    <w:rsid w:val="00DE2127"/>
    <w:rsid w:val="00E00C1F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5DAA"/>
    <w:rsid w:val="00EC02F9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2D64E-AEC5-49FE-8EEE-5CDC47444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</Template>
  <TotalTime>592</TotalTime>
  <Pages>1</Pages>
  <Words>409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FRGilliam</dc:creator>
  <cp:lastModifiedBy>Guiliana Huayamares Jara</cp:lastModifiedBy>
  <cp:revision>24</cp:revision>
  <cp:lastPrinted>2022-09-30T16:13:00Z</cp:lastPrinted>
  <dcterms:created xsi:type="dcterms:W3CDTF">2022-03-23T14:40:00Z</dcterms:created>
  <dcterms:modified xsi:type="dcterms:W3CDTF">2023-10-05T21:59:00Z</dcterms:modified>
</cp:coreProperties>
</file>